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D86A7" w14:textId="77777777" w:rsidR="007E466B" w:rsidRPr="00B725A4" w:rsidRDefault="00E50C3B" w:rsidP="00B725A4">
      <w:pPr>
        <w:pStyle w:val="Titel25pt"/>
      </w:pPr>
      <w:r>
        <w:t>Personalblatt</w:t>
      </w:r>
    </w:p>
    <w:p w14:paraId="2A0356E9" w14:textId="77777777" w:rsidR="007E466B" w:rsidRPr="009849D1" w:rsidRDefault="007E466B" w:rsidP="00B725A4">
      <w:pPr>
        <w:pStyle w:val="StandardText"/>
      </w:pPr>
    </w:p>
    <w:p w14:paraId="5D2A02DB" w14:textId="77777777" w:rsidR="00A83533" w:rsidRDefault="00230783" w:rsidP="00A8353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D0334" wp14:editId="6D40C71E">
                <wp:simplePos x="0" y="0"/>
                <wp:positionH relativeFrom="margin">
                  <wp:posOffset>-67681</wp:posOffset>
                </wp:positionH>
                <wp:positionV relativeFrom="paragraph">
                  <wp:posOffset>102870</wp:posOffset>
                </wp:positionV>
                <wp:extent cx="5560518" cy="850605"/>
                <wp:effectExtent l="0" t="0" r="21590" b="2603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0518" cy="85060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79E9A98" id="Rechteck 2" o:spid="_x0000_s1026" style="position:absolute;margin-left:-5.35pt;margin-top:8.1pt;width:437.85pt;height:6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" filled="f" strokecolor="black [1604]" strokeweight=".25pt">
                <w10:wrap anchorx="margin"/>
              </v:rect>
            </w:pict>
          </mc:Fallback>
        </mc:AlternateContent>
      </w:r>
    </w:p>
    <w:p w14:paraId="2FBC8013" w14:textId="0ABCD1EB" w:rsidR="00A83533" w:rsidRDefault="00A83533" w:rsidP="00A83533">
      <w:r>
        <w:t xml:space="preserve"> Hinweise zum </w:t>
      </w:r>
      <w:r w:rsidR="004A0B31">
        <w:t>Personalblatt</w:t>
      </w:r>
      <w:r>
        <w:t>:</w:t>
      </w:r>
    </w:p>
    <w:p w14:paraId="6D8A1DAF" w14:textId="77777777" w:rsidR="00A83533" w:rsidRDefault="00031280" w:rsidP="00A83533">
      <w:pPr>
        <w:pStyle w:val="Listenabsatz"/>
        <w:numPr>
          <w:ilvl w:val="0"/>
          <w:numId w:val="21"/>
        </w:numPr>
        <w:spacing w:line="290" w:lineRule="atLeast"/>
        <w:ind w:left="284" w:hanging="284"/>
      </w:pPr>
      <w:r>
        <w:t>Deine</w:t>
      </w:r>
      <w:r w:rsidR="00A83533">
        <w:t xml:space="preserve"> Angaben werden vertraulich behandelt. Sie fallen unter die berufliche </w:t>
      </w:r>
    </w:p>
    <w:p w14:paraId="66A1B909" w14:textId="77777777" w:rsidR="00A83533" w:rsidRDefault="00A83533" w:rsidP="00A83533">
      <w:pPr>
        <w:pStyle w:val="Listenabsatz"/>
        <w:ind w:left="284"/>
      </w:pPr>
      <w:r>
        <w:t xml:space="preserve">Schweigepflicht sowie die </w:t>
      </w:r>
      <w:hyperlink r:id="rId10" w:history="1">
        <w:r w:rsidRPr="00BB0D85">
          <w:rPr>
            <w:rStyle w:val="Hyperlink"/>
          </w:rPr>
          <w:t>Datenschutzbestimmungen des B</w:t>
        </w:r>
      </w:hyperlink>
      <w:r>
        <w:t xml:space="preserve">. </w:t>
      </w:r>
    </w:p>
    <w:p w14:paraId="65446EDA" w14:textId="77777777" w:rsidR="00A83533" w:rsidRDefault="00A83533" w:rsidP="00A83533">
      <w:pPr>
        <w:pStyle w:val="Listenabsatz"/>
        <w:numPr>
          <w:ilvl w:val="0"/>
          <w:numId w:val="21"/>
        </w:numPr>
        <w:spacing w:line="290" w:lineRule="atLeast"/>
        <w:ind w:left="284" w:hanging="284"/>
      </w:pPr>
      <w:r>
        <w:t xml:space="preserve">Bei Fragen stehen wir </w:t>
      </w:r>
      <w:r w:rsidR="00E50C3B">
        <w:t>dir</w:t>
      </w:r>
      <w:r>
        <w:t xml:space="preserve"> gerne zur Verfügung. </w:t>
      </w:r>
    </w:p>
    <w:p w14:paraId="0D5D8035" w14:textId="77777777" w:rsidR="00A83533" w:rsidRPr="00833C0D" w:rsidRDefault="00A83533" w:rsidP="00A83533"/>
    <w:p w14:paraId="570C3104" w14:textId="77777777" w:rsidR="00A83533" w:rsidRPr="00CE1106" w:rsidRDefault="00E50C3B" w:rsidP="00A83533">
      <w:pPr>
        <w:pStyle w:val="berschrift1"/>
        <w:tabs>
          <w:tab w:val="clear" w:pos="851"/>
        </w:tabs>
        <w:spacing w:line="290" w:lineRule="atLeast"/>
        <w:ind w:left="0"/>
      </w:pPr>
      <w:r>
        <w:t>Personalien</w:t>
      </w:r>
    </w:p>
    <w:tbl>
      <w:tblPr>
        <w:tblW w:w="8619" w:type="dxa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560"/>
        <w:gridCol w:w="2665"/>
        <w:gridCol w:w="1276"/>
        <w:gridCol w:w="3118"/>
      </w:tblGrid>
      <w:tr w:rsidR="00A83533" w:rsidRPr="00465B6B" w14:paraId="323026C8" w14:textId="77777777" w:rsidTr="00517498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9C15666" w14:textId="77777777" w:rsidR="00A83533" w:rsidRPr="00CE1106" w:rsidRDefault="00A83533" w:rsidP="00517498">
            <w:r>
              <w:t>Name:</w:t>
            </w:r>
          </w:p>
        </w:tc>
        <w:sdt>
          <w:sdtPr>
            <w:alias w:val=" "/>
            <w:tag w:val=" "/>
            <w:id w:val="1362015129"/>
            <w:placeholder>
              <w:docPart w:val="DefaultPlaceholder_-1854013440"/>
            </w:placeholder>
          </w:sdtPr>
          <w:sdtEndPr/>
          <w:sdtContent>
            <w:tc>
              <w:tcPr>
                <w:tcW w:w="2665" w:type="dxa"/>
                <w:tcBorders>
                  <w:bottom w:val="single" w:sz="4" w:space="0" w:color="auto"/>
                </w:tcBorders>
                <w:vAlign w:val="center"/>
              </w:tcPr>
              <w:p w14:paraId="591C48C4" w14:textId="6D3F2EFF" w:rsidR="00A83533" w:rsidRDefault="00B60912" w:rsidP="00517498">
                <w:r>
                  <w:t xml:space="preserve"> </w:t>
                </w:r>
              </w:p>
            </w:tc>
          </w:sdtContent>
        </w:sdt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D206C82" w14:textId="77777777" w:rsidR="00A83533" w:rsidRDefault="00A83533" w:rsidP="00517498">
            <w:r>
              <w:t>Vorname: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4FEF80E1" w14:textId="2BFADA8F" w:rsidR="00A83533" w:rsidRPr="00CE1106" w:rsidRDefault="00A83533" w:rsidP="00517498"/>
        </w:tc>
      </w:tr>
      <w:tr w:rsidR="00A83533" w:rsidRPr="00465B6B" w14:paraId="3068E1B2" w14:textId="77777777" w:rsidTr="00517498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C4CA7D6" w14:textId="2F721AB8" w:rsidR="00A83533" w:rsidRPr="00CE1106" w:rsidRDefault="00A83533" w:rsidP="00517498">
            <w:r>
              <w:t>Strasse</w:t>
            </w:r>
            <w:r w:rsidR="00B45575">
              <w:t>, Nr</w:t>
            </w:r>
            <w:r>
              <w:t>: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23CFAD23" w14:textId="4DDACC37" w:rsidR="00A83533" w:rsidRDefault="00A83533" w:rsidP="00517498"/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131DCDF" w14:textId="77777777" w:rsidR="00A83533" w:rsidRDefault="00A83533" w:rsidP="00517498">
            <w:r>
              <w:t>PLZ / Ort: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20F349F4" w14:textId="519F6568" w:rsidR="00A83533" w:rsidRPr="00CE1106" w:rsidRDefault="00A83533" w:rsidP="00517498"/>
        </w:tc>
      </w:tr>
      <w:tr w:rsidR="00A83533" w:rsidRPr="00465B6B" w14:paraId="3579E717" w14:textId="77777777" w:rsidTr="00517498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2A72B27" w14:textId="77777777" w:rsidR="00A83533" w:rsidRPr="00CE1106" w:rsidRDefault="00E50C3B" w:rsidP="00517498">
            <w:r>
              <w:t>E-Mail</w:t>
            </w:r>
            <w:r w:rsidR="00A83533">
              <w:t>: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222F4791" w14:textId="5DD93577" w:rsidR="00A83533" w:rsidRPr="00127761" w:rsidRDefault="00A83533" w:rsidP="00517498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AD95BB2" w14:textId="77777777" w:rsidR="00A83533" w:rsidRDefault="00372C14" w:rsidP="00517498">
            <w:r>
              <w:t>Telefon-Nr.</w:t>
            </w:r>
            <w:r w:rsidR="00A83533">
              <w:t>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4F9F8338" w14:textId="6B022F3B" w:rsidR="00A83533" w:rsidRPr="00CE1106" w:rsidRDefault="00A83533" w:rsidP="00517498"/>
        </w:tc>
      </w:tr>
    </w:tbl>
    <w:p w14:paraId="0D3F8F07" w14:textId="77777777" w:rsidR="00187FEA" w:rsidRPr="00241CCA" w:rsidRDefault="00187FEA" w:rsidP="00187FEA">
      <w:pPr>
        <w:rPr>
          <w:sz w:val="18"/>
        </w:rPr>
      </w:pPr>
    </w:p>
    <w:p w14:paraId="0E81DC7D" w14:textId="3F08B333" w:rsidR="00083F74" w:rsidRPr="00A75586" w:rsidRDefault="00083F74" w:rsidP="00241CCA">
      <w:pPr>
        <w:pStyle w:val="berschrift1"/>
        <w:tabs>
          <w:tab w:val="clear" w:pos="851"/>
        </w:tabs>
        <w:ind w:left="0"/>
      </w:pPr>
      <w:r>
        <w:t>Bankverbindung zur Überweisung deines Lohns</w:t>
      </w:r>
      <w:r w:rsidR="00E1170E">
        <w:br/>
      </w:r>
      <w:r w:rsidR="00E1170E" w:rsidRPr="00E1170E">
        <w:rPr>
          <w:b w:val="0"/>
          <w:sz w:val="18"/>
          <w:szCs w:val="18"/>
        </w:rPr>
        <w:t>(Bankverbindung für Lohnkonto, findest du auf Bank- oder Postkarte)</w:t>
      </w:r>
    </w:p>
    <w:tbl>
      <w:tblPr>
        <w:tblW w:w="8647" w:type="dxa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8647"/>
      </w:tblGrid>
      <w:tr w:rsidR="00083F74" w:rsidRPr="00465B6B" w14:paraId="072D09B1" w14:textId="77777777" w:rsidTr="00241CCA">
        <w:trPr>
          <w:trHeight w:val="454"/>
        </w:trPr>
        <w:tc>
          <w:tcPr>
            <w:tcW w:w="8647" w:type="dxa"/>
            <w:tcBorders>
              <w:bottom w:val="single" w:sz="4" w:space="0" w:color="000000" w:themeColor="accent1"/>
            </w:tcBorders>
            <w:vAlign w:val="center"/>
          </w:tcPr>
          <w:p w14:paraId="26F459FD" w14:textId="77777777" w:rsidR="00083F74" w:rsidRDefault="00083F74" w:rsidP="00E1170E">
            <w:r>
              <w:t xml:space="preserve">Name der Bank: </w:t>
            </w:r>
          </w:p>
        </w:tc>
      </w:tr>
      <w:tr w:rsidR="00083F74" w:rsidRPr="00465B6B" w14:paraId="65799799" w14:textId="77777777" w:rsidTr="00241CCA">
        <w:trPr>
          <w:trHeight w:val="454"/>
        </w:trPr>
        <w:tc>
          <w:tcPr>
            <w:tcW w:w="8647" w:type="dxa"/>
            <w:vAlign w:val="center"/>
          </w:tcPr>
          <w:p w14:paraId="65D9896A" w14:textId="4BCF7961" w:rsidR="00083F74" w:rsidRDefault="00083F74" w:rsidP="00E1170E">
            <w:r>
              <w:t xml:space="preserve">IBAN: CH </w:t>
            </w:r>
          </w:p>
        </w:tc>
      </w:tr>
    </w:tbl>
    <w:p w14:paraId="7AC8CCEB" w14:textId="77777777" w:rsidR="00187FEA" w:rsidRPr="00241CCA" w:rsidRDefault="00187FEA" w:rsidP="00187FEA">
      <w:pPr>
        <w:rPr>
          <w:sz w:val="18"/>
        </w:rPr>
      </w:pPr>
    </w:p>
    <w:p w14:paraId="20A33ED7" w14:textId="41A53AAD" w:rsidR="00A75586" w:rsidRPr="00A75586" w:rsidRDefault="00A75586" w:rsidP="00A83533">
      <w:pPr>
        <w:pStyle w:val="berschrift1"/>
        <w:tabs>
          <w:tab w:val="clear" w:pos="851"/>
        </w:tabs>
        <w:spacing w:line="290" w:lineRule="atLeast"/>
        <w:ind w:left="0"/>
      </w:pPr>
      <w:r>
        <w:t>Angaben für Sozialversicherungen</w:t>
      </w:r>
      <w:r w:rsidR="00D01C08">
        <w:t xml:space="preserve"> </w:t>
      </w:r>
    </w:p>
    <w:tbl>
      <w:tblPr>
        <w:tblW w:w="8647" w:type="dxa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560"/>
        <w:gridCol w:w="2693"/>
        <w:gridCol w:w="1276"/>
        <w:gridCol w:w="3118"/>
      </w:tblGrid>
      <w:tr w:rsidR="00517498" w:rsidRPr="00465B6B" w14:paraId="0E16FDFC" w14:textId="77777777" w:rsidTr="00517498">
        <w:trPr>
          <w:trHeight w:val="454"/>
        </w:trPr>
        <w:tc>
          <w:tcPr>
            <w:tcW w:w="4253" w:type="dxa"/>
            <w:gridSpan w:val="2"/>
            <w:tcBorders>
              <w:bottom w:val="single" w:sz="4" w:space="0" w:color="000000" w:themeColor="accent1"/>
            </w:tcBorders>
            <w:vAlign w:val="bottom"/>
          </w:tcPr>
          <w:p w14:paraId="2AEBE871" w14:textId="54D31C47" w:rsidR="00517498" w:rsidRDefault="00517498" w:rsidP="00517498">
            <w:r>
              <w:t xml:space="preserve">Sozialversicherungsnummer: </w:t>
            </w:r>
            <w:r>
              <w:br/>
            </w:r>
            <w:r w:rsidRPr="00083F74">
              <w:rPr>
                <w:sz w:val="18"/>
                <w:szCs w:val="16"/>
              </w:rPr>
              <w:t>(findest du auf Krankenkassenkarte)</w:t>
            </w:r>
          </w:p>
        </w:tc>
        <w:tc>
          <w:tcPr>
            <w:tcW w:w="4394" w:type="dxa"/>
            <w:gridSpan w:val="2"/>
            <w:tcBorders>
              <w:bottom w:val="single" w:sz="4" w:space="0" w:color="000000" w:themeColor="accent1"/>
            </w:tcBorders>
            <w:vAlign w:val="bottom"/>
          </w:tcPr>
          <w:p w14:paraId="31AE7DA5" w14:textId="5127E486" w:rsidR="00517498" w:rsidRDefault="00517498" w:rsidP="00517498">
            <w:r w:rsidRPr="00646881">
              <w:t>756</w:t>
            </w:r>
            <w:r>
              <w:t xml:space="preserve">. </w:t>
            </w:r>
          </w:p>
        </w:tc>
      </w:tr>
      <w:tr w:rsidR="00DA2DCB" w:rsidRPr="00465B6B" w14:paraId="689B08BD" w14:textId="77777777" w:rsidTr="00517498">
        <w:trPr>
          <w:trHeight w:val="340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31A5443" w14:textId="77777777" w:rsidR="00DA2DCB" w:rsidRPr="00585C6E" w:rsidRDefault="00DA2DCB" w:rsidP="00517498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Zivilstand: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41F4C28" w14:textId="06387577" w:rsidR="00DA2DCB" w:rsidRPr="00585C6E" w:rsidRDefault="00DA2DCB" w:rsidP="00517498">
            <w:pPr>
              <w:rPr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FB96EBF" w14:textId="77777777" w:rsidR="00DA2DCB" w:rsidRDefault="00DA2DCB" w:rsidP="00517498">
            <w:r>
              <w:t>Zivilstand seit: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07DA9BE3" w14:textId="77777777" w:rsidR="00DA2DCB" w:rsidRPr="00CE1106" w:rsidRDefault="00DA2DCB" w:rsidP="00517498"/>
        </w:tc>
      </w:tr>
    </w:tbl>
    <w:p w14:paraId="7FA1AE4C" w14:textId="77777777" w:rsidR="00187FEA" w:rsidRPr="00241CCA" w:rsidRDefault="00187FEA" w:rsidP="00187FEA">
      <w:pPr>
        <w:rPr>
          <w:sz w:val="18"/>
        </w:rPr>
      </w:pPr>
    </w:p>
    <w:p w14:paraId="29DEC6C1" w14:textId="2438C72A" w:rsidR="00937332" w:rsidRPr="00241CCA" w:rsidRDefault="00937332" w:rsidP="00241CCA">
      <w:pPr>
        <w:pStyle w:val="berschrift1"/>
        <w:tabs>
          <w:tab w:val="clear" w:pos="851"/>
        </w:tabs>
        <w:ind w:left="0"/>
        <w:rPr>
          <w:b w:val="0"/>
        </w:rPr>
      </w:pPr>
      <w:r>
        <w:t>Quellensteuer</w:t>
      </w:r>
      <w:r w:rsidR="00083F74">
        <w:br/>
      </w:r>
      <w:r w:rsidR="00083F74" w:rsidRPr="00241CCA">
        <w:rPr>
          <w:b w:val="0"/>
          <w:sz w:val="18"/>
          <w:szCs w:val="16"/>
        </w:rPr>
        <w:t xml:space="preserve">(nur </w:t>
      </w:r>
      <w:r w:rsidR="006F28AD" w:rsidRPr="00241CCA">
        <w:rPr>
          <w:b w:val="0"/>
          <w:sz w:val="18"/>
          <w:szCs w:val="16"/>
        </w:rPr>
        <w:t>ausfüllen</w:t>
      </w:r>
      <w:r w:rsidR="00083F74" w:rsidRPr="00241CCA">
        <w:rPr>
          <w:b w:val="0"/>
          <w:sz w:val="18"/>
          <w:szCs w:val="16"/>
        </w:rPr>
        <w:t>, wenn du Quellensteuer zahlst, d.h.  B-, F-, L-, G-Ausweis hast)</w:t>
      </w:r>
    </w:p>
    <w:tbl>
      <w:tblPr>
        <w:tblW w:w="8647" w:type="dxa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560"/>
        <w:gridCol w:w="2693"/>
        <w:gridCol w:w="2126"/>
        <w:gridCol w:w="2268"/>
      </w:tblGrid>
      <w:tr w:rsidR="00A75586" w:rsidRPr="00465B6B" w14:paraId="09C189A4" w14:textId="77777777" w:rsidTr="00241CCA">
        <w:trPr>
          <w:trHeight w:val="397"/>
        </w:trPr>
        <w:tc>
          <w:tcPr>
            <w:tcW w:w="8647" w:type="dxa"/>
            <w:gridSpan w:val="4"/>
            <w:tcBorders>
              <w:bottom w:val="single" w:sz="4" w:space="0" w:color="auto"/>
            </w:tcBorders>
            <w:vAlign w:val="center"/>
          </w:tcPr>
          <w:p w14:paraId="405EA3DF" w14:textId="74BC2B18" w:rsidR="00A75586" w:rsidRPr="00E1170E" w:rsidRDefault="00A75586" w:rsidP="00E1170E">
            <w:r w:rsidRPr="00E1170E">
              <w:t>Konfession:</w:t>
            </w:r>
            <w:r w:rsidR="00410401" w:rsidRPr="00E1170E">
              <w:rPr>
                <w:sz w:val="20"/>
              </w:rPr>
              <w:t xml:space="preserve"> </w:t>
            </w:r>
          </w:p>
        </w:tc>
      </w:tr>
      <w:tr w:rsidR="00A526A8" w:rsidRPr="00465B6B" w14:paraId="448D4EDA" w14:textId="77777777" w:rsidTr="00241CCA">
        <w:trPr>
          <w:trHeight w:val="397"/>
        </w:trPr>
        <w:tc>
          <w:tcPr>
            <w:tcW w:w="864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DAE88" w14:textId="70CB64C6" w:rsidR="00A526A8" w:rsidRDefault="00A526A8" w:rsidP="00241CCA">
            <w:r>
              <w:t xml:space="preserve">Lebst du mit Kindern im gleichen </w:t>
            </w:r>
            <w:proofErr w:type="gramStart"/>
            <w:r>
              <w:t>Haushalt?:</w:t>
            </w:r>
            <w:proofErr w:type="gramEnd"/>
            <w:sdt>
              <w:sdtPr>
                <w:id w:val="-1313868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241CCA">
              <w:t xml:space="preserve">ja </w:t>
            </w:r>
            <w:r>
              <w:t xml:space="preserve">/ </w:t>
            </w:r>
            <w:sdt>
              <w:sdtPr>
                <w:id w:val="132071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1CCA">
              <w:t xml:space="preserve"> nein</w:t>
            </w:r>
          </w:p>
        </w:tc>
      </w:tr>
      <w:tr w:rsidR="00A526A8" w:rsidRPr="00465B6B" w14:paraId="0EC04B09" w14:textId="77777777" w:rsidTr="003308CD"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99E3D89" w14:textId="21666731" w:rsidR="00A526A8" w:rsidRDefault="00A526A8" w:rsidP="003308CD">
            <w:r>
              <w:t>Kinder (Vorname / Name)</w:t>
            </w:r>
            <w:r w:rsidR="00E1170E">
              <w:t>: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6AB9001" w14:textId="70917EE4" w:rsidR="00A526A8" w:rsidRDefault="00A526A8" w:rsidP="003308CD">
            <w:r>
              <w:t>Geburtsdatum</w:t>
            </w:r>
            <w:r w:rsidR="00E1170E">
              <w:t>:</w:t>
            </w:r>
          </w:p>
        </w:tc>
      </w:tr>
      <w:tr w:rsidR="00A526A8" w:rsidRPr="00465B6B" w14:paraId="1579DEF6" w14:textId="77777777" w:rsidTr="00E1170E">
        <w:trPr>
          <w:trHeight w:val="397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06761180" w14:textId="146F1DB5" w:rsidR="00A526A8" w:rsidRPr="00083F74" w:rsidRDefault="00A526A8" w:rsidP="00E1170E">
            <w:pPr>
              <w:rPr>
                <w:u w:val="single"/>
              </w:rPr>
            </w:pPr>
            <w:r w:rsidRPr="00DE24E9">
              <w:t>1.</w:t>
            </w:r>
            <w:r>
              <w:t xml:space="preserve"> 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  <w:vAlign w:val="center"/>
          </w:tcPr>
          <w:p w14:paraId="63497E29" w14:textId="7B695F98" w:rsidR="00A526A8" w:rsidRPr="00083F74" w:rsidRDefault="00A526A8" w:rsidP="00E1170E">
            <w:pPr>
              <w:rPr>
                <w:u w:val="single"/>
              </w:rPr>
            </w:pPr>
          </w:p>
        </w:tc>
      </w:tr>
      <w:tr w:rsidR="00A526A8" w:rsidRPr="00465B6B" w14:paraId="4A63618D" w14:textId="77777777" w:rsidTr="00E1170E">
        <w:trPr>
          <w:trHeight w:val="397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312A0" w14:textId="52D72BB4" w:rsidR="00A526A8" w:rsidRPr="00083F74" w:rsidRDefault="00A526A8" w:rsidP="00E1170E">
            <w:pPr>
              <w:rPr>
                <w:u w:val="single"/>
              </w:rPr>
            </w:pPr>
            <w:r w:rsidRPr="00DE24E9">
              <w:t>2.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79532" w14:textId="27873640" w:rsidR="00A526A8" w:rsidRPr="00DE24E9" w:rsidRDefault="00A526A8" w:rsidP="00E1170E"/>
        </w:tc>
      </w:tr>
      <w:tr w:rsidR="00A526A8" w:rsidRPr="00465B6B" w14:paraId="26EBD3E2" w14:textId="77777777" w:rsidTr="00E1170E">
        <w:trPr>
          <w:trHeight w:val="397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35190" w14:textId="7F3DFFD1" w:rsidR="00A526A8" w:rsidRPr="00083F74" w:rsidRDefault="00A526A8" w:rsidP="00E1170E">
            <w:pPr>
              <w:rPr>
                <w:u w:val="single"/>
              </w:rPr>
            </w:pPr>
            <w:r w:rsidRPr="00DE24E9">
              <w:t>3.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23583" w14:textId="324C981A" w:rsidR="00A526A8" w:rsidRPr="00DE24E9" w:rsidRDefault="00A526A8" w:rsidP="00E1170E"/>
        </w:tc>
      </w:tr>
      <w:tr w:rsidR="00A526A8" w:rsidRPr="00465B6B" w14:paraId="5FE54ADE" w14:textId="77777777" w:rsidTr="00E1170E">
        <w:trPr>
          <w:trHeight w:val="397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1AF63" w14:textId="652D42F8" w:rsidR="00A526A8" w:rsidRPr="00083F74" w:rsidRDefault="00A526A8" w:rsidP="00E1170E">
            <w:pPr>
              <w:rPr>
                <w:u w:val="single"/>
              </w:rPr>
            </w:pPr>
            <w:r w:rsidRPr="00DE24E9">
              <w:t>4.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58FAA" w14:textId="35EE2827" w:rsidR="00A526A8" w:rsidRPr="00DE24E9" w:rsidRDefault="00A526A8" w:rsidP="00E1170E"/>
        </w:tc>
      </w:tr>
      <w:tr w:rsidR="00A526A8" w:rsidRPr="00465B6B" w14:paraId="3AF6DBAC" w14:textId="77777777" w:rsidTr="00E1170E">
        <w:trPr>
          <w:trHeight w:val="340"/>
        </w:trPr>
        <w:tc>
          <w:tcPr>
            <w:tcW w:w="8647" w:type="dxa"/>
            <w:gridSpan w:val="4"/>
            <w:tcBorders>
              <w:bottom w:val="nil"/>
            </w:tcBorders>
            <w:vAlign w:val="center"/>
          </w:tcPr>
          <w:p w14:paraId="60F8919B" w14:textId="13CADD4B" w:rsidR="00A526A8" w:rsidRPr="00083F74" w:rsidRDefault="00A526A8" w:rsidP="00E1170E">
            <w:pPr>
              <w:rPr>
                <w:u w:val="single"/>
              </w:rPr>
            </w:pPr>
            <w:r w:rsidRPr="00083F74">
              <w:rPr>
                <w:u w:val="single"/>
              </w:rPr>
              <w:t>Andere Arbeitgeber</w:t>
            </w:r>
          </w:p>
        </w:tc>
      </w:tr>
      <w:tr w:rsidR="00A526A8" w:rsidRPr="00465B6B" w14:paraId="6F51DC88" w14:textId="77777777" w:rsidTr="00241CCA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F7AB2C9" w14:textId="5FA76A27" w:rsidR="00A526A8" w:rsidRDefault="00A526A8" w:rsidP="00E1170E">
            <w:r>
              <w:t>Firma: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26DBED15" w14:textId="138792EF" w:rsidR="00A526A8" w:rsidRDefault="00A526A8" w:rsidP="00E1170E"/>
        </w:tc>
        <w:tc>
          <w:tcPr>
            <w:tcW w:w="4394" w:type="dxa"/>
            <w:gridSpan w:val="2"/>
            <w:tcBorders>
              <w:bottom w:val="single" w:sz="4" w:space="0" w:color="auto"/>
            </w:tcBorders>
            <w:vAlign w:val="center"/>
          </w:tcPr>
          <w:p w14:paraId="15C630FB" w14:textId="4F3BEA5F" w:rsidR="00A526A8" w:rsidRDefault="00A526A8" w:rsidP="00E1170E">
            <w:r>
              <w:t>Beschäftigungsgrad (%):</w:t>
            </w:r>
          </w:p>
        </w:tc>
      </w:tr>
      <w:tr w:rsidR="00A526A8" w:rsidRPr="00465B6B" w14:paraId="458B8B1B" w14:textId="77777777" w:rsidTr="00E1170E">
        <w:trPr>
          <w:trHeight w:val="340"/>
        </w:trPr>
        <w:tc>
          <w:tcPr>
            <w:tcW w:w="8647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5ECBA526" w14:textId="6DE46F9A" w:rsidR="00A526A8" w:rsidRPr="00083F74" w:rsidRDefault="00A526A8" w:rsidP="00E1170E">
            <w:pPr>
              <w:rPr>
                <w:u w:val="single"/>
              </w:rPr>
            </w:pPr>
            <w:r w:rsidRPr="00083F74">
              <w:rPr>
                <w:u w:val="single"/>
              </w:rPr>
              <w:t xml:space="preserve">Angaben </w:t>
            </w:r>
            <w:proofErr w:type="spellStart"/>
            <w:r w:rsidRPr="00083F74">
              <w:rPr>
                <w:u w:val="single"/>
              </w:rPr>
              <w:t>Partner</w:t>
            </w:r>
            <w:r>
              <w:rPr>
                <w:u w:val="single"/>
              </w:rPr>
              <w:t>:</w:t>
            </w:r>
            <w:r w:rsidRPr="00083F74">
              <w:rPr>
                <w:u w:val="single"/>
              </w:rPr>
              <w:t>in</w:t>
            </w:r>
            <w:proofErr w:type="spellEnd"/>
          </w:p>
        </w:tc>
      </w:tr>
      <w:tr w:rsidR="00A526A8" w:rsidRPr="00465B6B" w14:paraId="46901053" w14:textId="77777777" w:rsidTr="00241CCA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A559F2E" w14:textId="39A67D90" w:rsidR="00A526A8" w:rsidRDefault="00A526A8" w:rsidP="00E1170E">
            <w:r>
              <w:t>Name:</w:t>
            </w:r>
          </w:p>
        </w:tc>
        <w:sdt>
          <w:sdtPr>
            <w:alias w:val=" "/>
            <w:tag w:val=" "/>
            <w:id w:val="44877918"/>
            <w:placeholder>
              <w:docPart w:val="D86EB405F23B4BBC92EB101735BEF5A5"/>
            </w:placeholder>
          </w:sdtPr>
          <w:sdtEndPr/>
          <w:sdtContent>
            <w:tc>
              <w:tcPr>
                <w:tcW w:w="2693" w:type="dxa"/>
                <w:tcBorders>
                  <w:bottom w:val="single" w:sz="4" w:space="0" w:color="auto"/>
                </w:tcBorders>
                <w:vAlign w:val="center"/>
              </w:tcPr>
              <w:p w14:paraId="11C85100" w14:textId="432BD667" w:rsidR="00A526A8" w:rsidRDefault="00A526A8" w:rsidP="00E1170E">
                <w:r>
                  <w:t xml:space="preserve"> </w:t>
                </w:r>
              </w:p>
            </w:tc>
          </w:sdtContent>
        </w:sdt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CD823B2" w14:textId="3AE86ACE" w:rsidR="00A526A8" w:rsidRDefault="00A526A8" w:rsidP="00E1170E">
            <w:r>
              <w:t>Vorname: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5645EA8" w14:textId="7029B019" w:rsidR="00A526A8" w:rsidRDefault="00A526A8" w:rsidP="00E1170E"/>
        </w:tc>
      </w:tr>
      <w:tr w:rsidR="00E1170E" w:rsidRPr="00465B6B" w14:paraId="547BD7CF" w14:textId="77777777" w:rsidTr="00241CCA">
        <w:trPr>
          <w:trHeight w:val="454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F9A98" w14:textId="5E3E85F2" w:rsidR="00E1170E" w:rsidRDefault="00E1170E" w:rsidP="00E1170E">
            <w:r>
              <w:t>Kanton des Arbeitgebers: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334C2" w14:textId="430E54B8" w:rsidR="00E1170E" w:rsidRDefault="00E1170E" w:rsidP="00E1170E">
            <w:r>
              <w:t>Beschäftigungsgrad (%):</w:t>
            </w:r>
          </w:p>
        </w:tc>
      </w:tr>
    </w:tbl>
    <w:p w14:paraId="5B855CF4" w14:textId="285AF04B" w:rsidR="00DA2DCB" w:rsidRPr="00A75586" w:rsidRDefault="008C014B" w:rsidP="00DA2DCB">
      <w:pPr>
        <w:pStyle w:val="berschrift1"/>
        <w:tabs>
          <w:tab w:val="clear" w:pos="851"/>
        </w:tabs>
        <w:spacing w:line="290" w:lineRule="atLeast"/>
        <w:ind w:left="0"/>
      </w:pPr>
      <w:r>
        <w:lastRenderedPageBreak/>
        <w:t>Kopien von Dokumenten</w:t>
      </w:r>
      <w:r w:rsidR="00DA2DCB">
        <w:t>, die</w:t>
      </w:r>
      <w:r w:rsidR="00B45575">
        <w:t xml:space="preserve"> </w:t>
      </w:r>
      <w:r w:rsidR="009A1164">
        <w:t xml:space="preserve">wir </w:t>
      </w:r>
      <w:bookmarkStart w:id="0" w:name="_GoBack"/>
      <w:bookmarkEnd w:id="0"/>
      <w:r w:rsidR="00B45575">
        <w:t xml:space="preserve">von dir </w:t>
      </w:r>
      <w:r w:rsidR="00DA2DCB">
        <w:t xml:space="preserve">per </w:t>
      </w:r>
      <w:r w:rsidR="00B45575">
        <w:t xml:space="preserve">Post oder per </w:t>
      </w:r>
      <w:r w:rsidR="00DA2DCB">
        <w:t xml:space="preserve">Mail </w:t>
      </w:r>
      <w:r w:rsidR="00B45575">
        <w:t>benötigen</w:t>
      </w:r>
      <w:r w:rsidR="00DA2DCB">
        <w:t>:</w:t>
      </w:r>
    </w:p>
    <w:tbl>
      <w:tblPr>
        <w:tblW w:w="8647" w:type="dxa"/>
        <w:tblBorders>
          <w:top w:val="single" w:sz="4" w:space="0" w:color="000000" w:themeColor="accent1"/>
          <w:bottom w:val="single" w:sz="4" w:space="0" w:color="000000" w:themeColor="accent1"/>
          <w:insideH w:val="single" w:sz="4" w:space="0" w:color="000000" w:themeColor="accent1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8647"/>
      </w:tblGrid>
      <w:tr w:rsidR="00DA2DCB" w:rsidRPr="00465B6B" w14:paraId="48C8C353" w14:textId="77777777" w:rsidTr="003308CD">
        <w:trPr>
          <w:trHeight w:val="340"/>
        </w:trPr>
        <w:tc>
          <w:tcPr>
            <w:tcW w:w="8647" w:type="dxa"/>
            <w:tcBorders>
              <w:top w:val="nil"/>
              <w:bottom w:val="nil"/>
            </w:tcBorders>
          </w:tcPr>
          <w:p w14:paraId="264BE624" w14:textId="79F3C74C" w:rsidR="00DA2DCB" w:rsidRDefault="00C739A6" w:rsidP="004B5EF6">
            <w:sdt>
              <w:sdtPr>
                <w:id w:val="-41709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3F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4C90">
              <w:t xml:space="preserve"> </w:t>
            </w:r>
            <w:r w:rsidR="00DA2DCB">
              <w:t>Pass oder ID</w:t>
            </w:r>
          </w:p>
        </w:tc>
      </w:tr>
      <w:tr w:rsidR="00DA2DCB" w:rsidRPr="00465B6B" w14:paraId="11E6FE62" w14:textId="77777777" w:rsidTr="003308CD">
        <w:trPr>
          <w:trHeight w:val="340"/>
        </w:trPr>
        <w:tc>
          <w:tcPr>
            <w:tcW w:w="8647" w:type="dxa"/>
            <w:tcBorders>
              <w:top w:val="nil"/>
              <w:bottom w:val="nil"/>
            </w:tcBorders>
          </w:tcPr>
          <w:p w14:paraId="58FA3598" w14:textId="49BA4D52" w:rsidR="00DA2DCB" w:rsidRDefault="00C739A6" w:rsidP="004B5EF6">
            <w:sdt>
              <w:sdtPr>
                <w:id w:val="10708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A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4A29">
              <w:t xml:space="preserve"> </w:t>
            </w:r>
            <w:r w:rsidR="00435689">
              <w:t>Aufenthaltsbewilligung (</w:t>
            </w:r>
            <w:proofErr w:type="spellStart"/>
            <w:proofErr w:type="gramStart"/>
            <w:r w:rsidR="00435689">
              <w:t>Ausländer:innen</w:t>
            </w:r>
            <w:proofErr w:type="spellEnd"/>
            <w:proofErr w:type="gramEnd"/>
            <w:r w:rsidR="00435689">
              <w:t>)</w:t>
            </w:r>
          </w:p>
        </w:tc>
      </w:tr>
      <w:tr w:rsidR="00D45BDF" w:rsidRPr="00465B6B" w14:paraId="6E628ECD" w14:textId="77777777" w:rsidTr="003308CD">
        <w:trPr>
          <w:trHeight w:val="340"/>
        </w:trPr>
        <w:tc>
          <w:tcPr>
            <w:tcW w:w="8647" w:type="dxa"/>
            <w:tcBorders>
              <w:top w:val="nil"/>
              <w:bottom w:val="single" w:sz="4" w:space="0" w:color="000000" w:themeColor="accent1"/>
            </w:tcBorders>
          </w:tcPr>
          <w:p w14:paraId="50B29748" w14:textId="337488F1" w:rsidR="00D45BDF" w:rsidRDefault="00C739A6" w:rsidP="004B5EF6">
            <w:sdt>
              <w:sdtPr>
                <w:id w:val="-1832052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B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5BDF">
              <w:t xml:space="preserve"> Aufenthaltsbewilligung oder ID </w:t>
            </w:r>
            <w:proofErr w:type="spellStart"/>
            <w:r w:rsidR="00D45BDF">
              <w:t>Partner:in</w:t>
            </w:r>
            <w:proofErr w:type="spellEnd"/>
            <w:r w:rsidR="00D45BDF">
              <w:t xml:space="preserve"> (nur bei Quellensteuerpflicht)</w:t>
            </w:r>
          </w:p>
        </w:tc>
      </w:tr>
      <w:tr w:rsidR="00054A29" w:rsidRPr="00465B6B" w14:paraId="1DA4E76D" w14:textId="77777777" w:rsidTr="003308CD">
        <w:trPr>
          <w:trHeight w:val="340"/>
        </w:trPr>
        <w:tc>
          <w:tcPr>
            <w:tcW w:w="8647" w:type="dxa"/>
            <w:tcBorders>
              <w:top w:val="single" w:sz="4" w:space="0" w:color="000000" w:themeColor="accent1"/>
            </w:tcBorders>
          </w:tcPr>
          <w:p w14:paraId="65B9BA3C" w14:textId="119086D1" w:rsidR="00620997" w:rsidRDefault="008C014B" w:rsidP="003308CD">
            <w:pPr>
              <w:pStyle w:val="StandardText"/>
              <w:spacing w:before="120"/>
            </w:pPr>
            <w:r>
              <w:rPr>
                <w:noProof/>
                <w:lang w:eastAsia="de-CH"/>
              </w:rPr>
              <w:t>Besteht</w:t>
            </w:r>
            <w:r>
              <w:t xml:space="preserve"> eine </w:t>
            </w:r>
            <w:r w:rsidR="00620997">
              <w:t>Beistandschaft</w:t>
            </w:r>
            <w:r>
              <w:t xml:space="preserve"> / Vormundschaft?</w:t>
            </w:r>
          </w:p>
          <w:p w14:paraId="212A7853" w14:textId="77777777" w:rsidR="00620997" w:rsidRDefault="00C739A6" w:rsidP="00054A29">
            <w:sdt>
              <w:sdtPr>
                <w:id w:val="-141615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9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0997">
              <w:t xml:space="preserve"> nein</w:t>
            </w:r>
          </w:p>
          <w:p w14:paraId="7556CA89" w14:textId="7958679F" w:rsidR="00054A29" w:rsidRDefault="00C739A6" w:rsidP="003308CD">
            <w:pPr>
              <w:spacing w:line="360" w:lineRule="auto"/>
            </w:pPr>
            <w:sdt>
              <w:sdtPr>
                <w:id w:val="172987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9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0997">
              <w:t xml:space="preserve"> ja </w:t>
            </w:r>
            <w:r w:rsidR="00620997">
              <w:sym w:font="Wingdings" w:char="F0E0"/>
            </w:r>
            <w:r w:rsidR="00620997">
              <w:t xml:space="preserve"> </w:t>
            </w:r>
            <w:r w:rsidR="008C014B">
              <w:t xml:space="preserve">bitte </w:t>
            </w:r>
            <w:r w:rsidR="00054A29">
              <w:t xml:space="preserve">Ernennungsurkunde </w:t>
            </w:r>
            <w:r w:rsidR="008C014B">
              <w:t>schicken</w:t>
            </w:r>
          </w:p>
        </w:tc>
      </w:tr>
      <w:tr w:rsidR="00DA2DCB" w:rsidRPr="00465B6B" w14:paraId="7909EF37" w14:textId="77777777" w:rsidTr="003308CD">
        <w:trPr>
          <w:trHeight w:val="340"/>
        </w:trPr>
        <w:tc>
          <w:tcPr>
            <w:tcW w:w="8647" w:type="dxa"/>
          </w:tcPr>
          <w:p w14:paraId="5A4F0B99" w14:textId="78D4AA27" w:rsidR="00DA2DCB" w:rsidRPr="006803FD" w:rsidRDefault="008C014B" w:rsidP="00DA2DCB">
            <w:pPr>
              <w:pStyle w:val="StandardText"/>
              <w:spacing w:before="120"/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t>Besteht Anspruch</w:t>
            </w:r>
            <w:r w:rsidR="00620997">
              <w:rPr>
                <w:noProof/>
                <w:lang w:eastAsia="de-CH"/>
              </w:rPr>
              <w:t xml:space="preserve"> auf Familienzulagen</w:t>
            </w:r>
            <w:r>
              <w:rPr>
                <w:noProof/>
                <w:lang w:eastAsia="de-CH"/>
              </w:rPr>
              <w:t>?</w:t>
            </w:r>
            <w:r w:rsidR="00620997">
              <w:rPr>
                <w:noProof/>
                <w:lang w:eastAsia="de-CH"/>
              </w:rPr>
              <w:br/>
            </w:r>
            <w:sdt>
              <w:sdtPr>
                <w:id w:val="162604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9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0997">
              <w:rPr>
                <w:noProof/>
                <w:lang w:eastAsia="de-CH"/>
              </w:rPr>
              <w:t xml:space="preserve"> nein</w:t>
            </w:r>
            <w:r w:rsidR="00620997">
              <w:rPr>
                <w:noProof/>
                <w:lang w:eastAsia="de-CH"/>
              </w:rPr>
              <w:br/>
            </w:r>
            <w:sdt>
              <w:sdtPr>
                <w:id w:val="-2105419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9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0997">
              <w:rPr>
                <w:noProof/>
                <w:lang w:eastAsia="de-CH"/>
              </w:rPr>
              <w:t xml:space="preserve"> ja </w:t>
            </w:r>
            <w:r w:rsidR="00620997">
              <w:rPr>
                <w:noProof/>
                <w:lang w:eastAsia="de-CH"/>
              </w:rPr>
              <w:sym w:font="Wingdings" w:char="F0E0"/>
            </w:r>
            <w:r w:rsidR="00620997">
              <w:rPr>
                <w:noProof/>
                <w:lang w:eastAsia="de-CH"/>
              </w:rPr>
              <w:t xml:space="preserve"> </w:t>
            </w:r>
            <w:r>
              <w:rPr>
                <w:noProof/>
                <w:lang w:eastAsia="de-CH"/>
              </w:rPr>
              <w:t>bitte folgende Unterlagen schicken</w:t>
            </w:r>
            <w:r w:rsidR="00620997">
              <w:rPr>
                <w:noProof/>
                <w:lang w:eastAsia="de-CH"/>
              </w:rPr>
              <w:t xml:space="preserve">: </w:t>
            </w:r>
          </w:p>
          <w:p w14:paraId="257CE5F8" w14:textId="77777777" w:rsidR="00DA2DCB" w:rsidRPr="00E90953" w:rsidRDefault="00DA2DCB" w:rsidP="00264C90">
            <w:pPr>
              <w:pStyle w:val="StandardText"/>
              <w:ind w:firstLine="284"/>
              <w:rPr>
                <w:noProof/>
                <w:sz w:val="18"/>
                <w:szCs w:val="16"/>
                <w:lang w:eastAsia="de-CH"/>
              </w:rPr>
            </w:pPr>
            <w:r w:rsidRPr="00E90953">
              <w:rPr>
                <w:noProof/>
                <w:sz w:val="18"/>
                <w:szCs w:val="16"/>
                <w:lang w:eastAsia="de-CH"/>
              </w:rPr>
              <w:t>- vom 1. bis zum 16. Lebensjahr: Familienbüchlein</w:t>
            </w:r>
          </w:p>
          <w:p w14:paraId="438F1876" w14:textId="65829D5A" w:rsidR="00264C90" w:rsidRPr="00E90953" w:rsidRDefault="00DA2DCB" w:rsidP="00264C90">
            <w:pPr>
              <w:pStyle w:val="StandardText"/>
              <w:ind w:firstLine="284"/>
              <w:rPr>
                <w:noProof/>
                <w:sz w:val="18"/>
                <w:szCs w:val="16"/>
                <w:lang w:eastAsia="de-CH"/>
              </w:rPr>
            </w:pPr>
            <w:r w:rsidRPr="00E90953">
              <w:rPr>
                <w:noProof/>
                <w:sz w:val="18"/>
                <w:szCs w:val="16"/>
                <w:lang w:eastAsia="de-CH"/>
              </w:rPr>
              <w:t>- ab dem 16. bis zum 25. Lebensjahr: Lehrvertrag, Immatrikulati</w:t>
            </w:r>
            <w:r w:rsidR="00C41C55">
              <w:rPr>
                <w:noProof/>
                <w:sz w:val="18"/>
                <w:szCs w:val="16"/>
                <w:lang w:eastAsia="de-CH"/>
              </w:rPr>
              <w:t>o</w:t>
            </w:r>
            <w:r w:rsidRPr="00E90953">
              <w:rPr>
                <w:noProof/>
                <w:sz w:val="18"/>
                <w:szCs w:val="16"/>
                <w:lang w:eastAsia="de-CH"/>
              </w:rPr>
              <w:t>nsbestäigung etc.</w:t>
            </w:r>
          </w:p>
          <w:p w14:paraId="14256114" w14:textId="2331C2C3" w:rsidR="00DA2DCB" w:rsidRPr="003308CD" w:rsidRDefault="00264C90" w:rsidP="003308CD">
            <w:pPr>
              <w:pStyle w:val="StandardText"/>
              <w:spacing w:line="360" w:lineRule="auto"/>
              <w:ind w:firstLine="284"/>
              <w:rPr>
                <w:noProof/>
                <w:sz w:val="18"/>
                <w:szCs w:val="16"/>
                <w:lang w:eastAsia="de-CH"/>
              </w:rPr>
            </w:pPr>
            <w:r w:rsidRPr="00E90953">
              <w:rPr>
                <w:b/>
                <w:noProof/>
                <w:sz w:val="18"/>
                <w:szCs w:val="16"/>
                <w:lang w:eastAsia="de-CH"/>
              </w:rPr>
              <w:t xml:space="preserve">- </w:t>
            </w:r>
            <w:r w:rsidR="00DA2DCB" w:rsidRPr="00E90953">
              <w:rPr>
                <w:b/>
                <w:noProof/>
                <w:sz w:val="18"/>
                <w:szCs w:val="16"/>
                <w:lang w:eastAsia="de-CH"/>
              </w:rPr>
              <w:t>zusätzlich</w:t>
            </w:r>
            <w:r w:rsidR="00DA2DCB" w:rsidRPr="00E90953">
              <w:rPr>
                <w:noProof/>
                <w:sz w:val="18"/>
                <w:szCs w:val="16"/>
                <w:lang w:eastAsia="de-CH"/>
              </w:rPr>
              <w:t xml:space="preserve"> Aufenthaltsbewilligungen der ganzen Familie (Ausländer</w:t>
            </w:r>
            <w:r w:rsidRPr="00E90953">
              <w:rPr>
                <w:noProof/>
                <w:sz w:val="18"/>
                <w:szCs w:val="16"/>
                <w:lang w:eastAsia="de-CH"/>
              </w:rPr>
              <w:t>:</w:t>
            </w:r>
            <w:r w:rsidR="00DA2DCB" w:rsidRPr="00E90953">
              <w:rPr>
                <w:noProof/>
                <w:sz w:val="18"/>
                <w:szCs w:val="16"/>
                <w:lang w:eastAsia="de-CH"/>
              </w:rPr>
              <w:t>innen)</w:t>
            </w:r>
          </w:p>
        </w:tc>
      </w:tr>
      <w:tr w:rsidR="00DA2DCB" w:rsidRPr="00465B6B" w14:paraId="457629E5" w14:textId="77777777" w:rsidTr="003308CD">
        <w:trPr>
          <w:trHeight w:val="340"/>
        </w:trPr>
        <w:tc>
          <w:tcPr>
            <w:tcW w:w="8647" w:type="dxa"/>
          </w:tcPr>
          <w:p w14:paraId="739D643A" w14:textId="300796C4" w:rsidR="005E50C1" w:rsidRDefault="005E50C1" w:rsidP="003308CD">
            <w:pPr>
              <w:pStyle w:val="StandardText"/>
              <w:spacing w:before="120"/>
            </w:pPr>
            <w:r>
              <w:rPr>
                <w:noProof/>
                <w:lang w:eastAsia="de-CH"/>
              </w:rPr>
              <w:t>Unter</w:t>
            </w:r>
            <w:r>
              <w:t xml:space="preserve"> bestimmten Voraussetzungen können </w:t>
            </w:r>
            <w:r w:rsidRPr="0085445A">
              <w:rPr>
                <w:b/>
              </w:rPr>
              <w:t>Betreuungszulagen</w:t>
            </w:r>
            <w:r>
              <w:t xml:space="preserve"> (CHF 250.– bei 100% Pensum) bezogen werden.</w:t>
            </w:r>
            <w:r w:rsidR="0085445A">
              <w:t xml:space="preserve"> Siehe </w:t>
            </w:r>
            <w:r>
              <w:t>Personalreglement Ziff</w:t>
            </w:r>
            <w:r w:rsidR="0085445A">
              <w:t>er</w:t>
            </w:r>
            <w:r>
              <w:t xml:space="preserve"> 9.4.</w:t>
            </w:r>
          </w:p>
          <w:p w14:paraId="3B7E9007" w14:textId="77777777" w:rsidR="005E50C1" w:rsidRDefault="005E50C1" w:rsidP="00DA2DCB">
            <w:pPr>
              <w:rPr>
                <w:noProof/>
                <w:lang w:val="de-DE" w:eastAsia="de-CH"/>
              </w:rPr>
            </w:pPr>
          </w:p>
          <w:p w14:paraId="0D2AFE9B" w14:textId="1C435C38" w:rsidR="005E50C1" w:rsidRPr="00674A7C" w:rsidRDefault="005E50C1" w:rsidP="00674A7C">
            <w:pPr>
              <w:rPr>
                <w:noProof/>
                <w:sz w:val="12"/>
                <w:lang w:eastAsia="de-CH"/>
              </w:rPr>
            </w:pPr>
            <w:r>
              <w:rPr>
                <w:noProof/>
                <w:lang w:val="de-DE" w:eastAsia="de-CH"/>
              </w:rPr>
              <w:t>Bei Anspruch</w:t>
            </w:r>
            <w:r w:rsidR="00DA2DCB">
              <w:rPr>
                <w:noProof/>
                <w:lang w:val="de-DE" w:eastAsia="de-CH"/>
              </w:rPr>
              <w:t xml:space="preserve"> </w:t>
            </w:r>
            <w:r w:rsidR="004B5EF6">
              <w:rPr>
                <w:noProof/>
                <w:lang w:val="de-DE" w:eastAsia="de-CH"/>
              </w:rPr>
              <w:t xml:space="preserve">fülle bitte das Formular </w:t>
            </w:r>
            <w:r w:rsidR="004B5EF6" w:rsidRPr="006D5B3C">
              <w:rPr>
                <w:i/>
                <w:noProof/>
                <w:lang w:val="de-DE" w:eastAsia="de-CH"/>
              </w:rPr>
              <w:t xml:space="preserve">FO.15.498 Jährliche Überprüfung von Betreuungszulagen </w:t>
            </w:r>
            <w:r w:rsidR="004B5EF6">
              <w:rPr>
                <w:noProof/>
                <w:lang w:val="de-DE" w:eastAsia="de-CH"/>
              </w:rPr>
              <w:t>aus und gibt es im HRM ab.</w:t>
            </w:r>
            <w:r w:rsidR="00B45575">
              <w:rPr>
                <w:noProof/>
                <w:lang w:val="de-DE" w:eastAsia="de-CH"/>
              </w:rPr>
              <w:t xml:space="preserve"> Du findest das Formular auf der </w:t>
            </w:r>
            <w:r w:rsidR="00B45575" w:rsidRPr="00674A7C">
              <w:t>Willkommensseite</w:t>
            </w:r>
            <w:r w:rsidR="00B45575">
              <w:rPr>
                <w:noProof/>
                <w:lang w:val="de-DE" w:eastAsia="de-CH"/>
              </w:rPr>
              <w:t xml:space="preserve">. </w:t>
            </w:r>
          </w:p>
        </w:tc>
      </w:tr>
    </w:tbl>
    <w:p w14:paraId="613208C3" w14:textId="77777777" w:rsidR="00A83533" w:rsidRDefault="00A83533" w:rsidP="00A83533">
      <w:pPr>
        <w:rPr>
          <w:b/>
          <w:sz w:val="18"/>
        </w:rPr>
      </w:pPr>
    </w:p>
    <w:p w14:paraId="5787011F" w14:textId="77777777" w:rsidR="00A83533" w:rsidRDefault="00514DC4" w:rsidP="00514DC4">
      <w:pPr>
        <w:pStyle w:val="berschrift1"/>
        <w:tabs>
          <w:tab w:val="clear" w:pos="851"/>
        </w:tabs>
        <w:spacing w:line="290" w:lineRule="atLeast"/>
        <w:ind w:left="0"/>
      </w:pPr>
      <w:r>
        <w:t xml:space="preserve">Ausbildung </w:t>
      </w:r>
    </w:p>
    <w:tbl>
      <w:tblPr>
        <w:tblW w:w="8647" w:type="dxa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2"/>
        <w:gridCol w:w="2162"/>
      </w:tblGrid>
      <w:tr w:rsidR="00514DC4" w:rsidRPr="00CE1106" w14:paraId="2459C0BA" w14:textId="77777777" w:rsidTr="00E1170E">
        <w:trPr>
          <w:trHeight w:val="340"/>
        </w:trPr>
        <w:tc>
          <w:tcPr>
            <w:tcW w:w="8647" w:type="dxa"/>
            <w:gridSpan w:val="4"/>
            <w:vAlign w:val="center"/>
          </w:tcPr>
          <w:p w14:paraId="564EB3EF" w14:textId="78C5DA91" w:rsidR="009107A6" w:rsidRPr="009107A6" w:rsidRDefault="00372C14" w:rsidP="009107A6">
            <w:pPr>
              <w:pStyle w:val="StandardText"/>
              <w:tabs>
                <w:tab w:val="left" w:pos="2552"/>
              </w:tabs>
              <w:spacing w:line="276" w:lineRule="auto"/>
              <w:rPr>
                <w:sz w:val="28"/>
              </w:rPr>
            </w:pPr>
            <w:r>
              <w:t xml:space="preserve">Bitte </w:t>
            </w:r>
            <w:r w:rsidR="009107A6">
              <w:t>gib deinen höchsten Bildungsabschluss</w:t>
            </w:r>
            <w:r>
              <w:t xml:space="preserve"> an und ergänze.</w:t>
            </w:r>
            <w:r w:rsidR="009107A6">
              <w:br/>
            </w:r>
            <w:r w:rsidR="009107A6" w:rsidRPr="009107A6">
              <w:rPr>
                <w:sz w:val="18"/>
              </w:rPr>
              <w:t>(keine Ausbildung, EBA, EFZ, Matura, HF, Bachelor FH, Master FH, Bachelor Uni, Master Uni, Doktorat)</w:t>
            </w:r>
          </w:p>
        </w:tc>
      </w:tr>
      <w:tr w:rsidR="009107A6" w:rsidRPr="00CE1106" w14:paraId="023A430F" w14:textId="77777777" w:rsidTr="00241CCA">
        <w:trPr>
          <w:trHeight w:val="454"/>
        </w:trPr>
        <w:tc>
          <w:tcPr>
            <w:tcW w:w="2161" w:type="dxa"/>
            <w:tcBorders>
              <w:bottom w:val="single" w:sz="4" w:space="0" w:color="auto"/>
            </w:tcBorders>
            <w:vAlign w:val="center"/>
          </w:tcPr>
          <w:p w14:paraId="4A271584" w14:textId="78AF9C38" w:rsidR="009107A6" w:rsidRDefault="009107A6" w:rsidP="00372C14">
            <w:pPr>
              <w:pStyle w:val="StandardText"/>
              <w:tabs>
                <w:tab w:val="left" w:pos="2552"/>
              </w:tabs>
              <w:spacing w:line="276" w:lineRule="auto"/>
            </w:pPr>
            <w:r>
              <w:t>höchster Abschluss:</w:t>
            </w:r>
          </w:p>
        </w:tc>
        <w:tc>
          <w:tcPr>
            <w:tcW w:w="2162" w:type="dxa"/>
            <w:tcBorders>
              <w:bottom w:val="single" w:sz="4" w:space="0" w:color="auto"/>
            </w:tcBorders>
            <w:vAlign w:val="center"/>
          </w:tcPr>
          <w:p w14:paraId="58715021" w14:textId="77777777" w:rsidR="009107A6" w:rsidRDefault="009107A6" w:rsidP="00372C14">
            <w:pPr>
              <w:pStyle w:val="StandardText"/>
              <w:tabs>
                <w:tab w:val="left" w:pos="2552"/>
              </w:tabs>
              <w:spacing w:line="276" w:lineRule="auto"/>
            </w:pPr>
          </w:p>
        </w:tc>
        <w:tc>
          <w:tcPr>
            <w:tcW w:w="2162" w:type="dxa"/>
            <w:tcBorders>
              <w:bottom w:val="single" w:sz="4" w:space="0" w:color="auto"/>
            </w:tcBorders>
            <w:vAlign w:val="center"/>
          </w:tcPr>
          <w:p w14:paraId="0E1BE067" w14:textId="17E9A019" w:rsidR="009107A6" w:rsidRDefault="009107A6" w:rsidP="00372C14">
            <w:pPr>
              <w:pStyle w:val="StandardText"/>
              <w:tabs>
                <w:tab w:val="left" w:pos="2552"/>
              </w:tabs>
              <w:spacing w:line="276" w:lineRule="auto"/>
            </w:pPr>
            <w:r>
              <w:t>Titel der Ausbildung:</w:t>
            </w:r>
          </w:p>
        </w:tc>
        <w:tc>
          <w:tcPr>
            <w:tcW w:w="2162" w:type="dxa"/>
            <w:tcBorders>
              <w:bottom w:val="single" w:sz="4" w:space="0" w:color="auto"/>
            </w:tcBorders>
            <w:vAlign w:val="center"/>
          </w:tcPr>
          <w:p w14:paraId="3B06781A" w14:textId="2FB1917C" w:rsidR="009107A6" w:rsidRDefault="009107A6" w:rsidP="00372C14">
            <w:pPr>
              <w:pStyle w:val="StandardText"/>
              <w:tabs>
                <w:tab w:val="left" w:pos="2552"/>
              </w:tabs>
              <w:spacing w:line="276" w:lineRule="auto"/>
            </w:pPr>
          </w:p>
        </w:tc>
      </w:tr>
    </w:tbl>
    <w:p w14:paraId="3419A522" w14:textId="77777777" w:rsidR="00187FEA" w:rsidRPr="00241CCA" w:rsidRDefault="00187FEA" w:rsidP="00187FEA">
      <w:pPr>
        <w:rPr>
          <w:sz w:val="18"/>
        </w:rPr>
      </w:pPr>
    </w:p>
    <w:p w14:paraId="0D8AB161" w14:textId="372B8774" w:rsidR="00A83533" w:rsidRDefault="000D3AA4" w:rsidP="00372C14">
      <w:pPr>
        <w:pStyle w:val="berschrift1"/>
        <w:tabs>
          <w:tab w:val="clear" w:pos="851"/>
        </w:tabs>
        <w:spacing w:line="290" w:lineRule="atLeast"/>
        <w:ind w:left="0"/>
      </w:pPr>
      <w:r>
        <w:t>Im Notfall zu benachrichtigen</w:t>
      </w:r>
      <w:r w:rsidR="00B45575">
        <w:t xml:space="preserve"> (freiwillig)</w:t>
      </w:r>
    </w:p>
    <w:tbl>
      <w:tblPr>
        <w:tblW w:w="8647" w:type="dxa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560"/>
        <w:gridCol w:w="2693"/>
        <w:gridCol w:w="1276"/>
        <w:gridCol w:w="3118"/>
      </w:tblGrid>
      <w:tr w:rsidR="00A83533" w:rsidRPr="00CE1106" w14:paraId="016DFBE6" w14:textId="77777777" w:rsidTr="00241CCA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CC37CAE" w14:textId="77777777" w:rsidR="00A83533" w:rsidRPr="00CE1106" w:rsidRDefault="00A83533" w:rsidP="00241CCA">
            <w:r>
              <w:t>Name: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292D9A8" w14:textId="77777777" w:rsidR="00A83533" w:rsidRDefault="00A83533" w:rsidP="00241CCA"/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6B4CF95" w14:textId="77777777" w:rsidR="00A83533" w:rsidRDefault="00A83533" w:rsidP="00241CCA">
            <w:r>
              <w:t>Vorname: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018C60E6" w14:textId="77777777" w:rsidR="00A83533" w:rsidRDefault="00A83533" w:rsidP="00241CCA"/>
        </w:tc>
      </w:tr>
      <w:tr w:rsidR="00A83533" w:rsidRPr="00CE1106" w14:paraId="1A098FF3" w14:textId="77777777" w:rsidTr="00241CCA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3655DB3" w14:textId="77777777" w:rsidR="00A83533" w:rsidRPr="00CE1106" w:rsidRDefault="00A83533" w:rsidP="00241CCA">
            <w:r>
              <w:t>Strasse: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2C89BBE" w14:textId="77777777" w:rsidR="00A83533" w:rsidRDefault="00A83533" w:rsidP="00241CCA"/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50B8EFB" w14:textId="77777777" w:rsidR="00A83533" w:rsidRDefault="00A83533" w:rsidP="00241CCA">
            <w:r>
              <w:t>PLZ / Ort: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7790D8D" w14:textId="77777777" w:rsidR="00A83533" w:rsidRPr="00CE1106" w:rsidRDefault="00A83533" w:rsidP="00241CCA"/>
        </w:tc>
      </w:tr>
      <w:tr w:rsidR="00A83533" w:rsidRPr="00CE1106" w14:paraId="2932B8AD" w14:textId="77777777" w:rsidTr="00241CCA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BE419D1" w14:textId="77777777" w:rsidR="00A83533" w:rsidRPr="00CE1106" w:rsidRDefault="00A83533" w:rsidP="00241CCA">
            <w:r>
              <w:t>Telefo</w:t>
            </w:r>
            <w:r w:rsidR="00372C14">
              <w:t>n-Nr.</w:t>
            </w:r>
            <w:r>
              <w:t>: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8BF5E22" w14:textId="77777777" w:rsidR="00A83533" w:rsidRDefault="00A83533" w:rsidP="00241CCA"/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08B3E41" w14:textId="77777777" w:rsidR="00A83533" w:rsidRDefault="008C387C" w:rsidP="00241CCA">
            <w:r>
              <w:t>Beziehung: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58E01FD9" w14:textId="5E9D1A4C" w:rsidR="00A83533" w:rsidRPr="00CE1106" w:rsidRDefault="00A83533" w:rsidP="00241CCA"/>
        </w:tc>
      </w:tr>
    </w:tbl>
    <w:p w14:paraId="0CD1BC78" w14:textId="77777777" w:rsidR="00187FEA" w:rsidRPr="00241CCA" w:rsidRDefault="00187FEA" w:rsidP="00187FEA">
      <w:pPr>
        <w:rPr>
          <w:sz w:val="18"/>
          <w:szCs w:val="16"/>
        </w:rPr>
      </w:pPr>
    </w:p>
    <w:p w14:paraId="49B6755B" w14:textId="56E0E583" w:rsidR="00A83533" w:rsidRPr="003D4E1B" w:rsidRDefault="00A83533" w:rsidP="000D3AA4">
      <w:pPr>
        <w:pStyle w:val="berschrift1"/>
        <w:tabs>
          <w:tab w:val="clear" w:pos="851"/>
        </w:tabs>
        <w:spacing w:line="290" w:lineRule="atLeast"/>
        <w:ind w:left="0"/>
        <w:rPr>
          <w:b w:val="0"/>
          <w:sz w:val="16"/>
          <w:szCs w:val="16"/>
        </w:rPr>
      </w:pPr>
      <w:r w:rsidRPr="00D010B4">
        <w:t>Im Notfall zu beachten</w:t>
      </w:r>
      <w:r w:rsidR="003D4E1B">
        <w:t xml:space="preserve"> (</w:t>
      </w:r>
      <w:r w:rsidR="000D3AA4">
        <w:t>freiwillig</w:t>
      </w:r>
      <w:r w:rsidR="003D4E1B">
        <w:t>)</w:t>
      </w:r>
      <w:r w:rsidR="003D4E1B">
        <w:br/>
      </w:r>
      <w:r w:rsidR="003D4E1B" w:rsidRPr="00083F74">
        <w:rPr>
          <w:b w:val="0"/>
          <w:sz w:val="18"/>
          <w:szCs w:val="16"/>
        </w:rPr>
        <w:t>(</w:t>
      </w:r>
      <w:r w:rsidR="000D3AA4" w:rsidRPr="00083F74">
        <w:rPr>
          <w:b w:val="0"/>
          <w:sz w:val="18"/>
          <w:szCs w:val="16"/>
        </w:rPr>
        <w:t>Allergien</w:t>
      </w:r>
      <w:r w:rsidR="003D4E1B" w:rsidRPr="00083F74">
        <w:rPr>
          <w:b w:val="0"/>
          <w:sz w:val="18"/>
          <w:szCs w:val="16"/>
        </w:rPr>
        <w:t>, Epilepsie, Diabetes, Mobilitätseinschränkungen, Kommunikationsbesonderheiten</w:t>
      </w:r>
      <w:r w:rsidR="000D3AA4" w:rsidRPr="00083F74">
        <w:rPr>
          <w:b w:val="0"/>
          <w:sz w:val="18"/>
          <w:szCs w:val="16"/>
        </w:rPr>
        <w:t>, regelmässig eingenommene Medikamente</w:t>
      </w:r>
      <w:r w:rsidR="003D4E1B" w:rsidRPr="00083F74">
        <w:rPr>
          <w:b w:val="0"/>
          <w:sz w:val="18"/>
          <w:szCs w:val="16"/>
        </w:rPr>
        <w:t xml:space="preserve"> oder andere Informationen, die im Notfall zu beachten sind)</w:t>
      </w:r>
      <w:r w:rsidR="000D3AA4" w:rsidRPr="00083F74">
        <w:rPr>
          <w:b w:val="0"/>
          <w:sz w:val="18"/>
          <w:szCs w:val="16"/>
        </w:rPr>
        <w:t>.</w:t>
      </w:r>
    </w:p>
    <w:tbl>
      <w:tblPr>
        <w:tblW w:w="8647" w:type="dxa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8647"/>
      </w:tblGrid>
      <w:tr w:rsidR="009107A6" w:rsidRPr="00CE1106" w14:paraId="0D9774EA" w14:textId="77777777" w:rsidTr="00241CCA">
        <w:trPr>
          <w:trHeight w:val="454"/>
        </w:trPr>
        <w:tc>
          <w:tcPr>
            <w:tcW w:w="8647" w:type="dxa"/>
            <w:tcBorders>
              <w:bottom w:val="dotted" w:sz="4" w:space="0" w:color="auto"/>
            </w:tcBorders>
            <w:vAlign w:val="center"/>
          </w:tcPr>
          <w:p w14:paraId="31BBD2EC" w14:textId="77777777" w:rsidR="009107A6" w:rsidRDefault="009107A6" w:rsidP="0041670E"/>
        </w:tc>
      </w:tr>
      <w:tr w:rsidR="009107A6" w:rsidRPr="00CE1106" w14:paraId="4F2EB30E" w14:textId="77777777" w:rsidTr="00241CCA">
        <w:trPr>
          <w:trHeight w:val="454"/>
        </w:trPr>
        <w:tc>
          <w:tcPr>
            <w:tcW w:w="8647" w:type="dxa"/>
            <w:tcBorders>
              <w:top w:val="dotted" w:sz="4" w:space="0" w:color="auto"/>
              <w:bottom w:val="dotted" w:sz="4" w:space="0" w:color="auto"/>
            </w:tcBorders>
          </w:tcPr>
          <w:p w14:paraId="11D90F5A" w14:textId="77777777" w:rsidR="009107A6" w:rsidRPr="00CE1106" w:rsidRDefault="009107A6" w:rsidP="0041670E"/>
        </w:tc>
      </w:tr>
      <w:tr w:rsidR="009107A6" w:rsidRPr="00CE1106" w14:paraId="73F4BCE7" w14:textId="77777777" w:rsidTr="00241CCA">
        <w:trPr>
          <w:trHeight w:val="454"/>
        </w:trPr>
        <w:tc>
          <w:tcPr>
            <w:tcW w:w="8647" w:type="dxa"/>
            <w:tcBorders>
              <w:top w:val="dotted" w:sz="4" w:space="0" w:color="auto"/>
              <w:bottom w:val="dotted" w:sz="4" w:space="0" w:color="auto"/>
            </w:tcBorders>
          </w:tcPr>
          <w:p w14:paraId="21C093D9" w14:textId="77777777" w:rsidR="009107A6" w:rsidRPr="00CE1106" w:rsidRDefault="009107A6" w:rsidP="0041670E"/>
        </w:tc>
      </w:tr>
      <w:tr w:rsidR="009107A6" w:rsidRPr="00CE1106" w14:paraId="7A2D65D4" w14:textId="77777777" w:rsidTr="00241CCA">
        <w:trPr>
          <w:trHeight w:val="454"/>
        </w:trPr>
        <w:tc>
          <w:tcPr>
            <w:tcW w:w="8647" w:type="dxa"/>
            <w:tcBorders>
              <w:top w:val="dotted" w:sz="4" w:space="0" w:color="auto"/>
              <w:bottom w:val="dotted" w:sz="4" w:space="0" w:color="auto"/>
            </w:tcBorders>
          </w:tcPr>
          <w:p w14:paraId="46B3C8DB" w14:textId="77777777" w:rsidR="009107A6" w:rsidRPr="00CE1106" w:rsidRDefault="009107A6" w:rsidP="0041670E"/>
        </w:tc>
      </w:tr>
    </w:tbl>
    <w:p w14:paraId="6C3291B7" w14:textId="48243342" w:rsidR="007E466B" w:rsidRDefault="007E466B" w:rsidP="00B725A4">
      <w:pPr>
        <w:pStyle w:val="StandardText"/>
      </w:pPr>
    </w:p>
    <w:p w14:paraId="385E2A13" w14:textId="5B3DA3DC" w:rsidR="00EF752B" w:rsidRPr="00EF752B" w:rsidRDefault="00EF752B" w:rsidP="00B725A4">
      <w:pPr>
        <w:pStyle w:val="StandardText"/>
        <w:rPr>
          <w:b/>
        </w:rPr>
      </w:pPr>
      <w:r w:rsidRPr="00EF752B">
        <w:rPr>
          <w:b/>
        </w:rPr>
        <w:t xml:space="preserve">Bitte sende das ausgefüllte Personalblatt zusammen mit allen erforderlichen Unterlagen </w:t>
      </w:r>
      <w:r w:rsidR="00A43113">
        <w:rPr>
          <w:b/>
        </w:rPr>
        <w:t>(</w:t>
      </w:r>
      <w:r w:rsidR="0098241F">
        <w:rPr>
          <w:b/>
        </w:rPr>
        <w:t>gemäss</w:t>
      </w:r>
      <w:r w:rsidR="00A43113">
        <w:rPr>
          <w:b/>
        </w:rPr>
        <w:t xml:space="preserve"> Punkt 4) </w:t>
      </w:r>
      <w:r w:rsidRPr="00EF752B">
        <w:rPr>
          <w:b/>
        </w:rPr>
        <w:t xml:space="preserve">per </w:t>
      </w:r>
      <w:r w:rsidR="00FA6C2E">
        <w:rPr>
          <w:b/>
        </w:rPr>
        <w:t xml:space="preserve">Post oder per </w:t>
      </w:r>
      <w:r w:rsidRPr="00EF752B">
        <w:rPr>
          <w:b/>
        </w:rPr>
        <w:t>E-Mail an das HRM.</w:t>
      </w:r>
    </w:p>
    <w:sectPr w:rsidR="00EF752B" w:rsidRPr="00EF752B" w:rsidSect="00E1170E">
      <w:headerReference w:type="default" r:id="rId11"/>
      <w:headerReference w:type="first" r:id="rId12"/>
      <w:pgSz w:w="11906" w:h="16838" w:code="9"/>
      <w:pgMar w:top="1985" w:right="1134" w:bottom="1134" w:left="1418" w:header="567" w:footer="284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73EC70" w16cex:dateUtc="2026-05-27T13:47:00Z"/>
  <w16cex:commentExtensible w16cex:durableId="2EE24A4E" w16cex:dateUtc="2026-05-27T13:49:00Z"/>
  <w16cex:commentExtensible w16cex:durableId="26219710" w16cex:dateUtc="2026-05-27T13:51:00Z"/>
  <w16cex:commentExtensible w16cex:durableId="3D99EF6D" w16cex:dateUtc="2026-05-27T13:54:00Z"/>
  <w16cex:commentExtensible w16cex:durableId="72FDD88A" w16cex:dateUtc="2026-05-27T13:55:00Z"/>
  <w16cex:commentExtensible w16cex:durableId="5996C3C2" w16cex:dateUtc="2026-05-27T14:02:00Z"/>
  <w16cex:commentExtensible w16cex:durableId="747E89CD" w16cex:dateUtc="2026-05-27T14:03:00Z"/>
  <w16cex:commentExtensible w16cex:durableId="1E3C5F4D" w16cex:dateUtc="2026-05-27T14:07:00Z"/>
  <w16cex:commentExtensible w16cex:durableId="165416E8" w16cex:dateUtc="2026-05-27T14:09:00Z"/>
  <w16cex:commentExtensible w16cex:durableId="4DDB3E68" w16cex:dateUtc="2026-05-27T14:0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BA0EF" w14:textId="77777777" w:rsidR="006B0E5D" w:rsidRDefault="006B0E5D" w:rsidP="00A82768">
      <w:r>
        <w:separator/>
      </w:r>
    </w:p>
  </w:endnote>
  <w:endnote w:type="continuationSeparator" w:id="0">
    <w:p w14:paraId="69C4969C" w14:textId="77777777" w:rsidR="006B0E5D" w:rsidRDefault="006B0E5D" w:rsidP="00A82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OT-Regular"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97690" w14:textId="77777777" w:rsidR="006B0E5D" w:rsidRDefault="006B0E5D" w:rsidP="00A82768">
      <w:r>
        <w:separator/>
      </w:r>
    </w:p>
  </w:footnote>
  <w:footnote w:type="continuationSeparator" w:id="0">
    <w:p w14:paraId="40F6B9E3" w14:textId="77777777" w:rsidR="006B0E5D" w:rsidRDefault="006B0E5D" w:rsidP="00A82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B4B16" w14:textId="77777777" w:rsidR="004B5EF6" w:rsidRDefault="004B5EF6" w:rsidP="00F61945">
    <w:bookmarkStart w:id="1" w:name="_Hlk500488808"/>
    <w:bookmarkStart w:id="2" w:name="_Hlk500488809"/>
    <w:bookmarkStart w:id="3" w:name="_Hlk500488858"/>
    <w:bookmarkStart w:id="4" w:name="_Hlk500488859"/>
    <w:bookmarkStart w:id="5" w:name="_Hlk500488994"/>
    <w:bookmarkStart w:id="6" w:name="_Hlk500488995"/>
    <w:bookmarkStart w:id="7" w:name="_Hlk500489113"/>
    <w:bookmarkStart w:id="8" w:name="_Hlk500489114"/>
    <w:bookmarkStart w:id="9" w:name="_Hlk500489263"/>
    <w:bookmarkStart w:id="10" w:name="_Hlk500489264"/>
    <w:bookmarkStart w:id="11" w:name="_Hlk501131453"/>
    <w:bookmarkStart w:id="12" w:name="_Hlk501131454"/>
    <w:r>
      <w:rPr>
        <w:noProof/>
      </w:rPr>
      <w:drawing>
        <wp:anchor distT="0" distB="0" distL="114300" distR="114300" simplePos="0" relativeHeight="251721728" behindDoc="1" locked="1" layoutInCell="1" allowOverlap="1" wp14:anchorId="59A546E2" wp14:editId="349D3A8C">
          <wp:simplePos x="0" y="0"/>
          <wp:positionH relativeFrom="page">
            <wp:posOffset>6823075</wp:posOffset>
          </wp:positionH>
          <wp:positionV relativeFrom="page">
            <wp:posOffset>269875</wp:posOffset>
          </wp:positionV>
          <wp:extent cx="496800" cy="496800"/>
          <wp:effectExtent l="0" t="0" r="0" b="0"/>
          <wp:wrapNone/>
          <wp:docPr id="20" name="bbern_logo_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7978251" name="bbern_logo_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6800" cy="49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6D51">
      <w:rPr>
        <w:noProof/>
      </w:rPr>
      <mc:AlternateContent>
        <mc:Choice Requires="wps">
          <w:drawing>
            <wp:anchor distT="0" distB="0" distL="114300" distR="114300" simplePos="0" relativeHeight="251729920" behindDoc="0" locked="1" layoutInCell="1" allowOverlap="1" wp14:anchorId="0EDBDCA9" wp14:editId="23AD0408">
              <wp:simplePos x="0" y="0"/>
              <wp:positionH relativeFrom="page">
                <wp:posOffset>900430</wp:posOffset>
              </wp:positionH>
              <wp:positionV relativeFrom="page">
                <wp:posOffset>10225405</wp:posOffset>
              </wp:positionV>
              <wp:extent cx="5400000" cy="360000"/>
              <wp:effectExtent l="0" t="0" r="10795" b="2540"/>
              <wp:wrapNone/>
              <wp:docPr id="1" name="tb_qms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00" cy="3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F1CFA4" w14:textId="5DEA2B57" w:rsidR="004B5EF6" w:rsidRPr="00B057A1" w:rsidRDefault="00C739A6" w:rsidP="00F61945">
                          <w:pPr>
                            <w:pStyle w:val="Fuzeile"/>
                          </w:pPr>
                          <w:sdt>
                            <w:sdtPr>
                              <w:alias w:val="Kategorie"/>
                              <w:tag w:val=""/>
                              <w:id w:val="-1859422718"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EndPr/>
                            <w:sdtContent>
                              <w:r w:rsidR="00B057A1">
                                <w:t>FP/1.5 HRM</w:t>
                              </w:r>
                            </w:sdtContent>
                          </w:sdt>
                          <w:r w:rsidR="004B5EF6" w:rsidRPr="00B057A1">
                            <w:tab/>
                          </w:r>
                          <w:sdt>
                            <w:sdtPr>
                              <w:alias w:val="Kurzfassung"/>
                              <w:tag w:val=""/>
                              <w:id w:val="-2075650119"/>
                              <w:dataBinding w:prefixMappings="xmlns:ns0='http://schemas.microsoft.com/office/2006/coverPageProps' " w:xpath="/ns0:CoverPageProperties[1]/ns0:Abstract[1]" w:storeItemID="{55AF091B-3C7A-41E3-B477-F2FDAA23CFDA}"/>
                              <w:text/>
                            </w:sdtPr>
                            <w:sdtEndPr/>
                            <w:sdtContent>
                              <w:r w:rsidR="00B057A1" w:rsidRPr="00B057A1">
                                <w:t>FO.15.043</w:t>
                              </w:r>
                            </w:sdtContent>
                          </w:sdt>
                        </w:p>
                        <w:p w14:paraId="4DB7AA3B" w14:textId="0B61E240" w:rsidR="004B5EF6" w:rsidRPr="00AE72A6" w:rsidRDefault="00C739A6" w:rsidP="00F61945">
                          <w:pPr>
                            <w:pStyle w:val="Fuzeile"/>
                          </w:pPr>
                          <w:sdt>
                            <w:sdtPr>
                              <w:alias w:val="Manager"/>
                              <w:tag w:val=""/>
                              <w:id w:val="1405482344"/>
                              <w:dataBinding w:prefixMappings="xmlns:ns0='http://schemas.openxmlformats.org/officeDocument/2006/extended-properties' " w:xpath="/ns0:Properties[1]/ns0:Manager[1]" w:storeItemID="{6668398D-A668-4E3E-A5EB-62B293D839F1}"/>
                              <w:text/>
                            </w:sdtPr>
                            <w:sdtEndPr/>
                            <w:sdtContent>
                              <w:r w:rsidR="004B5EF6">
                                <w:t>Prozessverantwortlich: L-HRM</w:t>
                              </w:r>
                            </w:sdtContent>
                          </w:sdt>
                          <w:r w:rsidR="004B5EF6" w:rsidRPr="00AE72A6">
                            <w:tab/>
                          </w:r>
                          <w:sdt>
                            <w:sdtPr>
                              <w:alias w:val="Status"/>
                              <w:tag w:val=""/>
                              <w:id w:val="-39122611"/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text/>
                            </w:sdtPr>
                            <w:sdtEndPr/>
                            <w:sdtContent>
                              <w:r w:rsidR="00B057A1">
                                <w:t>gültig ab: 01.07.2026 /Version 5.1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DBDCA9" id="_x0000_t202" coordsize="21600,21600" o:spt="202" path="m,l,21600r21600,l21600,xe">
              <v:stroke joinstyle="miter"/>
              <v:path gradientshapeok="t" o:connecttype="rect"/>
            </v:shapetype>
            <v:shape id="tb_qms_2" o:spid="_x0000_s1026" type="#_x0000_t202" style="position:absolute;margin-left:70.9pt;margin-top:805.15pt;width:425.2pt;height:28.35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" filled="f" stroked="f" strokeweight=".5pt">
              <v:textbox inset="0,0,0,0">
                <w:txbxContent>
                  <w:p w14:paraId="6EF1CFA4" w14:textId="5DEA2B57" w:rsidR="004B5EF6" w:rsidRPr="00B057A1" w:rsidRDefault="00B057A1" w:rsidP="00F61945">
                    <w:pPr>
                      <w:pStyle w:val="Fuzeile"/>
                    </w:pPr>
                    <w:sdt>
                      <w:sdtPr>
                        <w:alias w:val="Kategorie"/>
                        <w:tag w:val=""/>
                        <w:id w:val="-1859422718"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EndPr/>
                      <w:sdtContent>
                        <w:r>
                          <w:t>FP/1.5 HRM</w:t>
                        </w:r>
                      </w:sdtContent>
                    </w:sdt>
                    <w:r w:rsidR="004B5EF6" w:rsidRPr="00B057A1">
                      <w:tab/>
                    </w:r>
                    <w:sdt>
                      <w:sdtPr>
                        <w:alias w:val="Kurzfassung"/>
                        <w:tag w:val=""/>
                        <w:id w:val="-2075650119"/>
                        <w:dataBinding w:prefixMappings="xmlns:ns0='http://schemas.microsoft.com/office/2006/coverPageProps' " w:xpath="/ns0:CoverPageProperties[1]/ns0:Abstract[1]" w:storeItemID="{55AF091B-3C7A-41E3-B477-F2FDAA23CFDA}"/>
                        <w:text/>
                      </w:sdtPr>
                      <w:sdtEndPr/>
                      <w:sdtContent>
                        <w:r w:rsidRPr="00B057A1">
                          <w:t>FO.15.043</w:t>
                        </w:r>
                      </w:sdtContent>
                    </w:sdt>
                  </w:p>
                  <w:p w14:paraId="4DB7AA3B" w14:textId="0B61E240" w:rsidR="004B5EF6" w:rsidRPr="00AE72A6" w:rsidRDefault="00B057A1" w:rsidP="00F61945">
                    <w:pPr>
                      <w:pStyle w:val="Fuzeile"/>
                    </w:pPr>
                    <w:sdt>
                      <w:sdtPr>
                        <w:alias w:val="Manager"/>
                        <w:tag w:val=""/>
                        <w:id w:val="1405482344"/>
                        <w:dataBinding w:prefixMappings="xmlns:ns0='http://schemas.openxmlformats.org/officeDocument/2006/extended-properties' " w:xpath="/ns0:Properties[1]/ns0:Manager[1]" w:storeItemID="{6668398D-A668-4E3E-A5EB-62B293D839F1}"/>
                        <w:text/>
                      </w:sdtPr>
                      <w:sdtEndPr/>
                      <w:sdtContent>
                        <w:r w:rsidR="004B5EF6">
                          <w:t>Prozessverantwortlich: L-HRM</w:t>
                        </w:r>
                      </w:sdtContent>
                    </w:sdt>
                    <w:r w:rsidR="004B5EF6" w:rsidRPr="00AE72A6">
                      <w:tab/>
                    </w:r>
                    <w:sdt>
                      <w:sdtPr>
                        <w:alias w:val="Status"/>
                        <w:tag w:val=""/>
                        <w:id w:val="-39122611"/>
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<w:text/>
                      </w:sdtPr>
                      <w:sdtEndPr/>
                      <w:sdtContent>
                        <w:r>
                          <w:t>gültig ab: 01.07.2026 /Version 5.1</w:t>
                        </w:r>
                      </w:sdtContent>
                    </w:sdt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76D51">
      <w:rPr>
        <w:noProof/>
      </w:rPr>
      <mc:AlternateContent>
        <mc:Choice Requires="wps">
          <w:drawing>
            <wp:anchor distT="0" distB="0" distL="114300" distR="114300" simplePos="0" relativeHeight="251728896" behindDoc="0" locked="1" layoutInCell="1" allowOverlap="1" wp14:anchorId="3F806911" wp14:editId="3C4B99ED">
              <wp:simplePos x="0" y="0"/>
              <wp:positionH relativeFrom="page">
                <wp:posOffset>900430</wp:posOffset>
              </wp:positionH>
              <wp:positionV relativeFrom="page">
                <wp:posOffset>10226351</wp:posOffset>
              </wp:positionV>
              <wp:extent cx="5400000" cy="280800"/>
              <wp:effectExtent l="0" t="0" r="0" b="0"/>
              <wp:wrapNone/>
              <wp:docPr id="22" name="tb_doc_2" hidden="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00" cy="280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536F4E" w14:textId="27E00BF2" w:rsidR="004B5EF6" w:rsidRPr="00C775D0" w:rsidRDefault="004B5EF6" w:rsidP="00F61945">
                          <w:pPr>
                            <w:pStyle w:val="Fuzeile"/>
                          </w:pP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FILENAME 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74A7C">
                            <w:rPr>
                              <w:noProof/>
                            </w:rPr>
                            <w:t>PERSONALBLATT_analog.docx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 w:rsidRPr="00C775D0">
                            <w:t xml:space="preserve">, </w:t>
                          </w:r>
                          <w:r w:rsidRPr="00C775D0">
                            <w:fldChar w:fldCharType="begin"/>
                          </w:r>
                          <w:r w:rsidRPr="00C775D0">
                            <w:instrText xml:space="preserve"> CREATEDATE  \@ "d. MMMM yyyy" </w:instrText>
                          </w:r>
                          <w:r w:rsidRPr="00C775D0">
                            <w:fldChar w:fldCharType="separate"/>
                          </w:r>
                          <w:r w:rsidR="00674A7C">
                            <w:rPr>
                              <w:noProof/>
                            </w:rPr>
                            <w:t>6. Januar 2026</w:t>
                          </w:r>
                          <w:r w:rsidRPr="00C775D0">
                            <w:fldChar w:fldCharType="end"/>
                          </w:r>
                          <w:r w:rsidRPr="00C775D0">
                            <w:t xml:space="preserve">,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USERINITIALS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74A7C">
                            <w:rPr>
                              <w:noProof/>
                            </w:rPr>
                            <w:t>SJ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806911" id="tb_doc_2" o:spid="_x0000_s1027" type="#_x0000_t202" style="position:absolute;margin-left:70.9pt;margin-top:805.2pt;width:425.2pt;height:22.1pt;z-index:251728896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" filled="f" stroked="f" strokeweight=".5pt">
              <v:textbox inset="0,0,0,0">
                <w:txbxContent>
                  <w:p w14:paraId="21536F4E" w14:textId="27E00BF2" w:rsidR="004B5EF6" w:rsidRPr="00C775D0" w:rsidRDefault="004B5EF6" w:rsidP="00F61945">
                    <w:pPr>
                      <w:pStyle w:val="Fuzeile"/>
                    </w:pP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FILENAME 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74A7C">
                      <w:rPr>
                        <w:noProof/>
                      </w:rPr>
                      <w:t>PERSONALBLATT_analog.docx</w:t>
                    </w:r>
                    <w:r>
                      <w:rPr>
                        <w:noProof/>
                      </w:rPr>
                      <w:fldChar w:fldCharType="end"/>
                    </w:r>
                    <w:r w:rsidRPr="00C775D0">
                      <w:t xml:space="preserve">, </w:t>
                    </w:r>
                    <w:r w:rsidRPr="00C775D0">
                      <w:fldChar w:fldCharType="begin"/>
                    </w:r>
                    <w:r w:rsidRPr="00C775D0">
                      <w:instrText xml:space="preserve"> CREATEDATE  \@ "d. MMMM yyyy" </w:instrText>
                    </w:r>
                    <w:r w:rsidRPr="00C775D0">
                      <w:fldChar w:fldCharType="separate"/>
                    </w:r>
                    <w:r w:rsidR="00674A7C">
                      <w:rPr>
                        <w:noProof/>
                      </w:rPr>
                      <w:t>6. Januar 2026</w:t>
                    </w:r>
                    <w:r w:rsidRPr="00C775D0">
                      <w:fldChar w:fldCharType="end"/>
                    </w:r>
                    <w:r w:rsidRPr="00C775D0">
                      <w:t xml:space="preserve">,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USERINITIALS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74A7C">
                      <w:rPr>
                        <w:noProof/>
                      </w:rPr>
                      <w:t>SJ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76D51">
      <w:rPr>
        <w:noProof/>
      </w:rPr>
      <mc:AlternateContent>
        <mc:Choice Requires="wps">
          <w:drawing>
            <wp:anchor distT="0" distB="0" distL="114300" distR="114300" simplePos="0" relativeHeight="251726848" behindDoc="0" locked="1" layoutInCell="1" allowOverlap="1" wp14:anchorId="3B5CF064" wp14:editId="777EF741">
              <wp:simplePos x="0" y="0"/>
              <wp:positionH relativeFrom="page">
                <wp:posOffset>6484776</wp:posOffset>
              </wp:positionH>
              <wp:positionV relativeFrom="page">
                <wp:posOffset>10226351</wp:posOffset>
              </wp:positionV>
              <wp:extent cx="719455" cy="280670"/>
              <wp:effectExtent l="0" t="0" r="4445" b="5080"/>
              <wp:wrapNone/>
              <wp:docPr id="18" name="tb_page_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9455" cy="2806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9028CD" w14:textId="77777777" w:rsidR="004B5EF6" w:rsidRPr="00C775D0" w:rsidRDefault="004B5EF6" w:rsidP="00F61945">
                          <w:pPr>
                            <w:pStyle w:val="Fuzeile"/>
                            <w:jc w:val="right"/>
                          </w:pPr>
                          <w:r w:rsidRPr="00D65202">
                            <w:ptab w:relativeTo="margin" w:alignment="left" w:leader="none"/>
                          </w:r>
                          <w:r w:rsidRPr="00D65202">
                            <w:rPr>
                              <w:lang w:val="de-DE"/>
                            </w:rPr>
                            <w:t xml:space="preserve">Seite </w:t>
                          </w:r>
                          <w:r w:rsidRPr="00D65202">
                            <w:fldChar w:fldCharType="begin"/>
                          </w:r>
                          <w:r w:rsidRPr="00D65202">
                            <w:instrText>PAGE</w:instrText>
                          </w:r>
                          <w:r>
                            <w:instrText xml:space="preserve"> </w:instrText>
                          </w:r>
                          <w:r w:rsidRPr="00D65202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D65202">
                            <w:fldChar w:fldCharType="end"/>
                          </w:r>
                          <w:r w:rsidRPr="00D65202">
                            <w:rPr>
                              <w:lang w:val="de-DE"/>
                            </w:rPr>
                            <w:t>/</w:t>
                          </w:r>
                          <w:r w:rsidRPr="00D65202">
                            <w:fldChar w:fldCharType="begin"/>
                          </w:r>
                          <w:r w:rsidRPr="00D65202">
                            <w:instrText>NUMPAGES</w:instrText>
                          </w:r>
                          <w:r>
                            <w:instrText xml:space="preserve"> </w:instrText>
                          </w:r>
                          <w:r w:rsidRPr="00D65202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D65202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5CF064" id="tb_page_2" o:spid="_x0000_s1028" type="#_x0000_t202" style="position:absolute;margin-left:510.6pt;margin-top:805.2pt;width:56.65pt;height:22.1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" filled="f" stroked="f" strokeweight=".5pt">
              <v:textbox inset="0,0,0,0">
                <w:txbxContent>
                  <w:p w14:paraId="2A9028CD" w14:textId="77777777" w:rsidR="004B5EF6" w:rsidRPr="00C775D0" w:rsidRDefault="004B5EF6" w:rsidP="00F61945">
                    <w:pPr>
                      <w:pStyle w:val="Fuzeile"/>
                      <w:jc w:val="right"/>
                    </w:pPr>
                    <w:r w:rsidRPr="00D65202">
                      <w:ptab w:relativeTo="margin" w:alignment="left" w:leader="none"/>
                    </w:r>
                    <w:r w:rsidRPr="00D65202">
                      <w:rPr>
                        <w:lang w:val="de-DE"/>
                      </w:rPr>
                      <w:t xml:space="preserve">Seite </w:t>
                    </w:r>
                    <w:r w:rsidRPr="00D65202">
                      <w:fldChar w:fldCharType="begin"/>
                    </w:r>
                    <w:r w:rsidRPr="00D65202">
                      <w:instrText>PAGE</w:instrText>
                    </w:r>
                    <w:r>
                      <w:instrText xml:space="preserve"> </w:instrText>
                    </w:r>
                    <w:r w:rsidRPr="00D65202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D65202">
                      <w:fldChar w:fldCharType="end"/>
                    </w:r>
                    <w:r w:rsidRPr="00D65202">
                      <w:rPr>
                        <w:lang w:val="de-DE"/>
                      </w:rPr>
                      <w:t>/</w:t>
                    </w:r>
                    <w:r w:rsidRPr="00D65202">
                      <w:fldChar w:fldCharType="begin"/>
                    </w:r>
                    <w:r w:rsidRPr="00D65202">
                      <w:instrText>NUMPAGES</w:instrText>
                    </w:r>
                    <w:r>
                      <w:instrText xml:space="preserve"> </w:instrText>
                    </w:r>
                    <w:r w:rsidRPr="00D65202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D65202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76D51">
      <w:rPr>
        <w:noProof/>
      </w:rPr>
      <mc:AlternateContent>
        <mc:Choice Requires="wps">
          <w:drawing>
            <wp:anchor distT="0" distB="0" distL="114300" distR="114300" simplePos="0" relativeHeight="251727872" behindDoc="0" locked="1" layoutInCell="1" allowOverlap="1" wp14:anchorId="5CE06B07" wp14:editId="2876D378">
              <wp:simplePos x="0" y="0"/>
              <wp:positionH relativeFrom="page">
                <wp:posOffset>900430</wp:posOffset>
              </wp:positionH>
              <wp:positionV relativeFrom="page">
                <wp:posOffset>9937115</wp:posOffset>
              </wp:positionV>
              <wp:extent cx="5400000" cy="295200"/>
              <wp:effectExtent l="0" t="0" r="10795" b="10160"/>
              <wp:wrapNone/>
              <wp:docPr id="13" name="tb_claim_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00" cy="29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A7CBE" w14:textId="77777777" w:rsidR="004B5EF6" w:rsidRPr="00922F14" w:rsidRDefault="004B5EF6" w:rsidP="00F61945">
                          <w:pPr>
                            <w:pStyle w:val="Fuzeile"/>
                            <w:rPr>
                              <w:bCs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E06B07" id="tb_claim_2" o:spid="_x0000_s1029" type="#_x0000_t202" style="position:absolute;margin-left:70.9pt;margin-top:782.45pt;width:425.2pt;height:23.25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" filled="f" stroked="f" strokeweight=".5pt">
              <v:textbox inset="0,0,0,0">
                <w:txbxContent>
                  <w:p w14:paraId="1D1A7CBE" w14:textId="77777777" w:rsidR="004B5EF6" w:rsidRPr="00922F14" w:rsidRDefault="004B5EF6" w:rsidP="00F61945">
                    <w:pPr>
                      <w:pStyle w:val="Fuzeile"/>
                      <w:rPr>
                        <w:bCs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76D51">
      <w:rPr>
        <w:noProof/>
      </w:rPr>
      <w:drawing>
        <wp:anchor distT="0" distB="0" distL="114300" distR="114300" simplePos="0" relativeHeight="251722752" behindDoc="1" locked="1" layoutInCell="1" allowOverlap="1" wp14:anchorId="719B79F5" wp14:editId="74A2A443">
          <wp:simplePos x="0" y="0"/>
          <wp:positionH relativeFrom="page">
            <wp:posOffset>864235</wp:posOffset>
          </wp:positionH>
          <wp:positionV relativeFrom="page">
            <wp:posOffset>323850</wp:posOffset>
          </wp:positionV>
          <wp:extent cx="4867200" cy="435600"/>
          <wp:effectExtent l="0" t="0" r="0" b="0"/>
          <wp:wrapNone/>
          <wp:docPr id="21" name="kopf_ag_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kopf_ag_2" hidden="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8672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9A220" w14:textId="77777777" w:rsidR="004B5EF6" w:rsidRPr="00476D51" w:rsidRDefault="004B5EF6" w:rsidP="00F61945">
    <w:bookmarkStart w:id="13" w:name="_Hlk500488791"/>
    <w:bookmarkStart w:id="14" w:name="_Hlk500488792"/>
    <w:bookmarkStart w:id="15" w:name="_Hlk500488850"/>
    <w:bookmarkStart w:id="16" w:name="_Hlk500488851"/>
    <w:bookmarkStart w:id="17" w:name="_Hlk500488986"/>
    <w:bookmarkStart w:id="18" w:name="_Hlk500488987"/>
    <w:bookmarkStart w:id="19" w:name="_Hlk500489101"/>
    <w:bookmarkStart w:id="20" w:name="_Hlk500489102"/>
    <w:bookmarkStart w:id="21" w:name="_Hlk500489268"/>
    <w:bookmarkStart w:id="22" w:name="_Hlk500489269"/>
    <w:bookmarkStart w:id="23" w:name="_Hlk501131078"/>
    <w:bookmarkStart w:id="24" w:name="_Hlk501131079"/>
    <w:bookmarkStart w:id="25" w:name="_Hlk501131114"/>
    <w:bookmarkStart w:id="26" w:name="_Hlk501131115"/>
    <w:bookmarkStart w:id="27" w:name="_Hlk501131443"/>
    <w:bookmarkStart w:id="28" w:name="_Hlk501131444"/>
    <w:r>
      <w:rPr>
        <w:noProof/>
      </w:rPr>
      <w:drawing>
        <wp:anchor distT="0" distB="0" distL="114300" distR="114300" simplePos="0" relativeHeight="251711488" behindDoc="1" locked="1" layoutInCell="1" allowOverlap="1" wp14:anchorId="1E848CB6" wp14:editId="5E16EB05">
          <wp:simplePos x="0" y="0"/>
          <wp:positionH relativeFrom="page">
            <wp:posOffset>6822440</wp:posOffset>
          </wp:positionH>
          <wp:positionV relativeFrom="page">
            <wp:posOffset>269875</wp:posOffset>
          </wp:positionV>
          <wp:extent cx="496800" cy="496800"/>
          <wp:effectExtent l="0" t="0" r="0" b="0"/>
          <wp:wrapNone/>
          <wp:docPr id="23" name="bbern_logo_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396343" name="bbern_logo_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6800" cy="49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6D51">
      <w:rPr>
        <w:noProof/>
      </w:rPr>
      <mc:AlternateContent>
        <mc:Choice Requires="wps">
          <w:drawing>
            <wp:anchor distT="0" distB="0" distL="114300" distR="114300" simplePos="0" relativeHeight="251719680" behindDoc="0" locked="1" layoutInCell="1" allowOverlap="1" wp14:anchorId="304314E8" wp14:editId="1885C5F3">
              <wp:simplePos x="0" y="0"/>
              <wp:positionH relativeFrom="page">
                <wp:posOffset>900430</wp:posOffset>
              </wp:positionH>
              <wp:positionV relativeFrom="page">
                <wp:posOffset>10226040</wp:posOffset>
              </wp:positionV>
              <wp:extent cx="5400000" cy="360000"/>
              <wp:effectExtent l="0" t="0" r="10795" b="2540"/>
              <wp:wrapNone/>
              <wp:docPr id="25" name="tb_qm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00" cy="3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C2A0D3" w14:textId="75C6E8CD" w:rsidR="004B5EF6" w:rsidRPr="00B057A1" w:rsidRDefault="00C739A6" w:rsidP="00031280">
                          <w:pPr>
                            <w:pStyle w:val="Fuzeile"/>
                          </w:pPr>
                          <w:sdt>
                            <w:sdtPr>
                              <w:alias w:val="Kategorie"/>
                              <w:tag w:val=""/>
                              <w:id w:val="-2049601412"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EndPr/>
                            <w:sdtContent>
                              <w:r w:rsidR="004B5EF6" w:rsidRPr="00B057A1">
                                <w:t xml:space="preserve">FP/1.5 </w:t>
                              </w:r>
                              <w:r w:rsidR="00B057A1" w:rsidRPr="00B057A1">
                                <w:t>HRM</w:t>
                              </w:r>
                            </w:sdtContent>
                          </w:sdt>
                          <w:r w:rsidR="004B5EF6" w:rsidRPr="00B057A1">
                            <w:tab/>
                          </w:r>
                          <w:sdt>
                            <w:sdtPr>
                              <w:alias w:val="Kurzfassung"/>
                              <w:tag w:val=""/>
                              <w:id w:val="1318615873"/>
                              <w:dataBinding w:prefixMappings="xmlns:ns0='http://schemas.microsoft.com/office/2006/coverPageProps' " w:xpath="/ns0:CoverPageProperties[1]/ns0:Abstract[1]" w:storeItemID="{55AF091B-3C7A-41E3-B477-F2FDAA23CFDA}"/>
                              <w:text/>
                            </w:sdtPr>
                            <w:sdtEndPr/>
                            <w:sdtContent>
                              <w:r w:rsidR="004B5EF6" w:rsidRPr="00B057A1">
                                <w:t>FO.15.043</w:t>
                              </w:r>
                            </w:sdtContent>
                          </w:sdt>
                        </w:p>
                        <w:p w14:paraId="16A07295" w14:textId="2CC2D793" w:rsidR="004B5EF6" w:rsidRPr="00AE72A6" w:rsidRDefault="00C739A6" w:rsidP="00031280">
                          <w:pPr>
                            <w:pStyle w:val="Fuzeile"/>
                          </w:pPr>
                          <w:sdt>
                            <w:sdtPr>
                              <w:alias w:val="Manager"/>
                              <w:tag w:val=""/>
                              <w:id w:val="-1036889329"/>
                              <w:dataBinding w:prefixMappings="xmlns:ns0='http://schemas.openxmlformats.org/officeDocument/2006/extended-properties' " w:xpath="/ns0:Properties[1]/ns0:Manager[1]" w:storeItemID="{6668398D-A668-4E3E-A5EB-62B293D839F1}"/>
                              <w:text/>
                            </w:sdtPr>
                            <w:sdtEndPr/>
                            <w:sdtContent>
                              <w:r w:rsidR="004B5EF6">
                                <w:t>Prozessverantwortlich: L-HRM</w:t>
                              </w:r>
                            </w:sdtContent>
                          </w:sdt>
                          <w:r w:rsidR="004B5EF6" w:rsidRPr="00AE72A6">
                            <w:tab/>
                          </w:r>
                          <w:sdt>
                            <w:sdtPr>
                              <w:alias w:val="Status"/>
                              <w:tag w:val=""/>
                              <w:id w:val="-1009444994"/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text/>
                            </w:sdtPr>
                            <w:sdtEndPr/>
                            <w:sdtContent>
                              <w:r w:rsidR="004B5EF6">
                                <w:t xml:space="preserve">gültig ab: </w:t>
                              </w:r>
                              <w:r w:rsidR="00B057A1">
                                <w:t>01.07.2026</w:t>
                              </w:r>
                              <w:r w:rsidR="004B5EF6">
                                <w:t xml:space="preserve"> /Version</w:t>
                              </w:r>
                              <w:r w:rsidR="00B057A1">
                                <w:t xml:space="preserve"> 5.1</w:t>
                              </w:r>
                            </w:sdtContent>
                          </w:sdt>
                        </w:p>
                        <w:p w14:paraId="24586CE3" w14:textId="77777777" w:rsidR="004B5EF6" w:rsidRPr="00AE72A6" w:rsidRDefault="004B5EF6" w:rsidP="00F61945">
                          <w:pPr>
                            <w:pStyle w:val="Fu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4314E8" id="_x0000_t202" coordsize="21600,21600" o:spt="202" path="m,l,21600r21600,l21600,xe">
              <v:stroke joinstyle="miter"/>
              <v:path gradientshapeok="t" o:connecttype="rect"/>
            </v:shapetype>
            <v:shape id="tb_qms" o:spid="_x0000_s1030" type="#_x0000_t202" style="position:absolute;margin-left:70.9pt;margin-top:805.2pt;width:425.2pt;height:28.3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" filled="f" stroked="f" strokeweight=".5pt">
              <v:textbox inset="0,0,0,0">
                <w:txbxContent>
                  <w:p w14:paraId="05C2A0D3" w14:textId="75C6E8CD" w:rsidR="004B5EF6" w:rsidRPr="00B057A1" w:rsidRDefault="00B057A1" w:rsidP="00031280">
                    <w:pPr>
                      <w:pStyle w:val="Fuzeile"/>
                    </w:pPr>
                    <w:sdt>
                      <w:sdtPr>
                        <w:alias w:val="Kategorie"/>
                        <w:tag w:val=""/>
                        <w:id w:val="-2049601412"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EndPr/>
                      <w:sdtContent>
                        <w:r w:rsidR="004B5EF6" w:rsidRPr="00B057A1">
                          <w:t xml:space="preserve">FP/1.5 </w:t>
                        </w:r>
                        <w:r w:rsidRPr="00B057A1">
                          <w:t>HRM</w:t>
                        </w:r>
                      </w:sdtContent>
                    </w:sdt>
                    <w:r w:rsidR="004B5EF6" w:rsidRPr="00B057A1">
                      <w:tab/>
                    </w:r>
                    <w:sdt>
                      <w:sdtPr>
                        <w:alias w:val="Kurzfassung"/>
                        <w:tag w:val=""/>
                        <w:id w:val="1318615873"/>
                        <w:dataBinding w:prefixMappings="xmlns:ns0='http://schemas.microsoft.com/office/2006/coverPageProps' " w:xpath="/ns0:CoverPageProperties[1]/ns0:Abstract[1]" w:storeItemID="{55AF091B-3C7A-41E3-B477-F2FDAA23CFDA}"/>
                        <w:text/>
                      </w:sdtPr>
                      <w:sdtEndPr/>
                      <w:sdtContent>
                        <w:r w:rsidR="004B5EF6" w:rsidRPr="00B057A1">
                          <w:t>FO.15.043</w:t>
                        </w:r>
                      </w:sdtContent>
                    </w:sdt>
                  </w:p>
                  <w:p w14:paraId="16A07295" w14:textId="2CC2D793" w:rsidR="004B5EF6" w:rsidRPr="00AE72A6" w:rsidRDefault="00B057A1" w:rsidP="00031280">
                    <w:pPr>
                      <w:pStyle w:val="Fuzeile"/>
                    </w:pPr>
                    <w:sdt>
                      <w:sdtPr>
                        <w:alias w:val="Manager"/>
                        <w:tag w:val=""/>
                        <w:id w:val="-1036889329"/>
                        <w:dataBinding w:prefixMappings="xmlns:ns0='http://schemas.openxmlformats.org/officeDocument/2006/extended-properties' " w:xpath="/ns0:Properties[1]/ns0:Manager[1]" w:storeItemID="{6668398D-A668-4E3E-A5EB-62B293D839F1}"/>
                        <w:text/>
                      </w:sdtPr>
                      <w:sdtEndPr/>
                      <w:sdtContent>
                        <w:r w:rsidR="004B5EF6">
                          <w:t>Prozessverantwortlich: L-HRM</w:t>
                        </w:r>
                      </w:sdtContent>
                    </w:sdt>
                    <w:r w:rsidR="004B5EF6" w:rsidRPr="00AE72A6">
                      <w:tab/>
                    </w:r>
                    <w:sdt>
                      <w:sdtPr>
                        <w:alias w:val="Status"/>
                        <w:tag w:val=""/>
                        <w:id w:val="-1009444994"/>
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<w:text/>
                      </w:sdtPr>
                      <w:sdtEndPr/>
                      <w:sdtContent>
                        <w:r w:rsidR="004B5EF6">
                          <w:t xml:space="preserve">gültig ab: </w:t>
                        </w:r>
                        <w:r>
                          <w:t>01.07.2026</w:t>
                        </w:r>
                        <w:r w:rsidR="004B5EF6">
                          <w:t xml:space="preserve"> /Version</w:t>
                        </w:r>
                        <w:r>
                          <w:t xml:space="preserve"> 5.1</w:t>
                        </w:r>
                      </w:sdtContent>
                    </w:sdt>
                  </w:p>
                  <w:p w14:paraId="24586CE3" w14:textId="77777777" w:rsidR="004B5EF6" w:rsidRPr="00AE72A6" w:rsidRDefault="004B5EF6" w:rsidP="00F61945">
                    <w:pPr>
                      <w:pStyle w:val="Fuzeil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76D51">
      <w:rPr>
        <w:noProof/>
      </w:rPr>
      <mc:AlternateContent>
        <mc:Choice Requires="wps">
          <w:drawing>
            <wp:anchor distT="0" distB="0" distL="114300" distR="114300" simplePos="0" relativeHeight="251718656" behindDoc="0" locked="1" layoutInCell="1" allowOverlap="1" wp14:anchorId="5F07C18F" wp14:editId="47997353">
              <wp:simplePos x="0" y="0"/>
              <wp:positionH relativeFrom="page">
                <wp:posOffset>900430</wp:posOffset>
              </wp:positionH>
              <wp:positionV relativeFrom="page">
                <wp:posOffset>10224655</wp:posOffset>
              </wp:positionV>
              <wp:extent cx="5400000" cy="280800"/>
              <wp:effectExtent l="0" t="0" r="0" b="0"/>
              <wp:wrapNone/>
              <wp:docPr id="16" name="tb_doc" hidden="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00" cy="280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761F76" w14:textId="3EC25A53" w:rsidR="004B5EF6" w:rsidRPr="00C775D0" w:rsidRDefault="004B5EF6" w:rsidP="00F61945">
                          <w:pPr>
                            <w:pStyle w:val="Fuzeile"/>
                          </w:pP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FILENAME 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74A7C">
                            <w:rPr>
                              <w:noProof/>
                            </w:rPr>
                            <w:t>PERSONALBLATT_analog.docx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 w:rsidRPr="00C775D0">
                            <w:t xml:space="preserve">, </w:t>
                          </w:r>
                          <w:r w:rsidRPr="00C775D0">
                            <w:fldChar w:fldCharType="begin"/>
                          </w:r>
                          <w:r w:rsidRPr="00C775D0">
                            <w:instrText xml:space="preserve"> CREATEDATE  \@ "d. MMMM yyyy" </w:instrText>
                          </w:r>
                          <w:r w:rsidRPr="00C775D0">
                            <w:fldChar w:fldCharType="separate"/>
                          </w:r>
                          <w:r w:rsidR="00674A7C">
                            <w:rPr>
                              <w:noProof/>
                            </w:rPr>
                            <w:t>6. Januar 2026</w:t>
                          </w:r>
                          <w:r w:rsidRPr="00C775D0">
                            <w:fldChar w:fldCharType="end"/>
                          </w:r>
                          <w:r w:rsidRPr="00C775D0">
                            <w:t xml:space="preserve">,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USERINITIALS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74A7C">
                            <w:rPr>
                              <w:noProof/>
                            </w:rPr>
                            <w:t>SJ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07C18F" id="tb_doc" o:spid="_x0000_s1031" type="#_x0000_t202" style="position:absolute;margin-left:70.9pt;margin-top:805.1pt;width:425.2pt;height:22.1pt;z-index:251718656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" filled="f" stroked="f" strokeweight=".5pt">
              <v:textbox inset="0,0,0,0">
                <w:txbxContent>
                  <w:p w14:paraId="51761F76" w14:textId="3EC25A53" w:rsidR="004B5EF6" w:rsidRPr="00C775D0" w:rsidRDefault="004B5EF6" w:rsidP="00F61945">
                    <w:pPr>
                      <w:pStyle w:val="Fuzeile"/>
                    </w:pP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FILENAME 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74A7C">
                      <w:rPr>
                        <w:noProof/>
                      </w:rPr>
                      <w:t>PERSONALBLATT_analog.docx</w:t>
                    </w:r>
                    <w:r>
                      <w:rPr>
                        <w:noProof/>
                      </w:rPr>
                      <w:fldChar w:fldCharType="end"/>
                    </w:r>
                    <w:r w:rsidRPr="00C775D0">
                      <w:t xml:space="preserve">, </w:t>
                    </w:r>
                    <w:r w:rsidRPr="00C775D0">
                      <w:fldChar w:fldCharType="begin"/>
                    </w:r>
                    <w:r w:rsidRPr="00C775D0">
                      <w:instrText xml:space="preserve"> CREATEDATE  \@ "d. MMMM yyyy" </w:instrText>
                    </w:r>
                    <w:r w:rsidRPr="00C775D0">
                      <w:fldChar w:fldCharType="separate"/>
                    </w:r>
                    <w:r w:rsidR="00674A7C">
                      <w:rPr>
                        <w:noProof/>
                      </w:rPr>
                      <w:t>6. Januar 2026</w:t>
                    </w:r>
                    <w:r w:rsidRPr="00C775D0">
                      <w:fldChar w:fldCharType="end"/>
                    </w:r>
                    <w:r w:rsidRPr="00C775D0">
                      <w:t xml:space="preserve">,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USERINITIALS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74A7C">
                      <w:rPr>
                        <w:noProof/>
                      </w:rPr>
                      <w:t>SJ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76D51">
      <w:rPr>
        <w:noProof/>
      </w:rPr>
      <mc:AlternateContent>
        <mc:Choice Requires="wps">
          <w:drawing>
            <wp:anchor distT="0" distB="0" distL="114300" distR="114300" simplePos="0" relativeHeight="251716608" behindDoc="0" locked="1" layoutInCell="1" allowOverlap="1" wp14:anchorId="64EA11F7" wp14:editId="02C01045">
              <wp:simplePos x="0" y="0"/>
              <wp:positionH relativeFrom="page">
                <wp:posOffset>6480810</wp:posOffset>
              </wp:positionH>
              <wp:positionV relativeFrom="page">
                <wp:posOffset>10225405</wp:posOffset>
              </wp:positionV>
              <wp:extent cx="720000" cy="280800"/>
              <wp:effectExtent l="0" t="0" r="4445" b="5080"/>
              <wp:wrapNone/>
              <wp:docPr id="17" name="tb_pag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280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8F2ABC" w14:textId="77777777" w:rsidR="004B5EF6" w:rsidRPr="00C775D0" w:rsidRDefault="004B5EF6" w:rsidP="00F61945">
                          <w:pPr>
                            <w:pStyle w:val="Fuzeile"/>
                            <w:jc w:val="right"/>
                          </w:pPr>
                          <w:r w:rsidRPr="00D65202">
                            <w:ptab w:relativeTo="margin" w:alignment="left" w:leader="none"/>
                          </w:r>
                          <w:r w:rsidRPr="00D65202">
                            <w:rPr>
                              <w:lang w:val="de-DE"/>
                            </w:rPr>
                            <w:t xml:space="preserve">Seite </w:t>
                          </w:r>
                          <w:r w:rsidRPr="00D65202">
                            <w:fldChar w:fldCharType="begin"/>
                          </w:r>
                          <w:r w:rsidRPr="00D65202">
                            <w:instrText>PAGE</w:instrText>
                          </w:r>
                          <w:r>
                            <w:instrText xml:space="preserve"> </w:instrText>
                          </w:r>
                          <w:r w:rsidRPr="00D65202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Pr="00D65202">
                            <w:fldChar w:fldCharType="end"/>
                          </w:r>
                          <w:r w:rsidRPr="00D65202">
                            <w:rPr>
                              <w:lang w:val="de-DE"/>
                            </w:rPr>
                            <w:t>/</w:t>
                          </w:r>
                          <w:r w:rsidRPr="00D65202">
                            <w:fldChar w:fldCharType="begin"/>
                          </w:r>
                          <w:r w:rsidRPr="00D65202">
                            <w:instrText>NUMPAGES</w:instrText>
                          </w:r>
                          <w:r>
                            <w:instrText xml:space="preserve"> </w:instrText>
                          </w:r>
                          <w:r w:rsidRPr="00D65202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D65202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EA11F7" id="tb_page" o:spid="_x0000_s1032" type="#_x0000_t202" style="position:absolute;margin-left:510.3pt;margin-top:805.15pt;width:56.7pt;height:22.1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" filled="f" stroked="f" strokeweight=".5pt">
              <v:textbox inset="0,0,0,0">
                <w:txbxContent>
                  <w:p w14:paraId="498F2ABC" w14:textId="77777777" w:rsidR="004B5EF6" w:rsidRPr="00C775D0" w:rsidRDefault="004B5EF6" w:rsidP="00F61945">
                    <w:pPr>
                      <w:pStyle w:val="Fuzeile"/>
                      <w:jc w:val="right"/>
                    </w:pPr>
                    <w:r w:rsidRPr="00D65202">
                      <w:ptab w:relativeTo="margin" w:alignment="left" w:leader="none"/>
                    </w:r>
                    <w:r w:rsidRPr="00D65202">
                      <w:rPr>
                        <w:lang w:val="de-DE"/>
                      </w:rPr>
                      <w:t xml:space="preserve">Seite </w:t>
                    </w:r>
                    <w:r w:rsidRPr="00D65202">
                      <w:fldChar w:fldCharType="begin"/>
                    </w:r>
                    <w:r w:rsidRPr="00D65202">
                      <w:instrText>PAGE</w:instrText>
                    </w:r>
                    <w:r>
                      <w:instrText xml:space="preserve"> </w:instrText>
                    </w:r>
                    <w:r w:rsidRPr="00D65202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Pr="00D65202">
                      <w:fldChar w:fldCharType="end"/>
                    </w:r>
                    <w:r w:rsidRPr="00D65202">
                      <w:rPr>
                        <w:lang w:val="de-DE"/>
                      </w:rPr>
                      <w:t>/</w:t>
                    </w:r>
                    <w:r w:rsidRPr="00D65202">
                      <w:fldChar w:fldCharType="begin"/>
                    </w:r>
                    <w:r w:rsidRPr="00D65202">
                      <w:instrText>NUMPAGES</w:instrText>
                    </w:r>
                    <w:r>
                      <w:instrText xml:space="preserve"> </w:instrText>
                    </w:r>
                    <w:r w:rsidRPr="00D65202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D65202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76D51">
      <w:rPr>
        <w:noProof/>
      </w:rPr>
      <mc:AlternateContent>
        <mc:Choice Requires="wps">
          <w:drawing>
            <wp:anchor distT="0" distB="0" distL="114300" distR="114300" simplePos="0" relativeHeight="251717632" behindDoc="0" locked="1" layoutInCell="1" allowOverlap="1" wp14:anchorId="1D3CCAE2" wp14:editId="40401333">
              <wp:simplePos x="0" y="0"/>
              <wp:positionH relativeFrom="page">
                <wp:posOffset>900430</wp:posOffset>
              </wp:positionH>
              <wp:positionV relativeFrom="page">
                <wp:posOffset>9937115</wp:posOffset>
              </wp:positionV>
              <wp:extent cx="5400000" cy="295200"/>
              <wp:effectExtent l="0" t="0" r="10795" b="10160"/>
              <wp:wrapNone/>
              <wp:docPr id="14" name="tb_claim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00" cy="29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AC8670E" w14:textId="77777777" w:rsidR="004B5EF6" w:rsidRPr="00922F14" w:rsidRDefault="004B5EF6" w:rsidP="00F61945">
                          <w:pPr>
                            <w:pStyle w:val="Fuzeile"/>
                            <w:rPr>
                              <w:bCs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3CCAE2" id="tb_claim" o:spid="_x0000_s1033" type="#_x0000_t202" style="position:absolute;margin-left:70.9pt;margin-top:782.45pt;width:425.2pt;height:23.2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" filled="f" stroked="f" strokeweight=".5pt">
              <v:textbox inset="0,0,0,0">
                <w:txbxContent>
                  <w:p w14:paraId="5AC8670E" w14:textId="77777777" w:rsidR="004B5EF6" w:rsidRPr="00922F14" w:rsidRDefault="004B5EF6" w:rsidP="00F61945">
                    <w:pPr>
                      <w:pStyle w:val="Fuzeile"/>
                      <w:rPr>
                        <w:bCs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76D51">
      <w:rPr>
        <w:noProof/>
      </w:rPr>
      <w:drawing>
        <wp:anchor distT="0" distB="0" distL="114300" distR="114300" simplePos="0" relativeHeight="251712512" behindDoc="1" locked="1" layoutInCell="1" allowOverlap="1" wp14:anchorId="752D66DD" wp14:editId="69D0163B">
          <wp:simplePos x="0" y="0"/>
          <wp:positionH relativeFrom="page">
            <wp:posOffset>864235</wp:posOffset>
          </wp:positionH>
          <wp:positionV relativeFrom="page">
            <wp:posOffset>323850</wp:posOffset>
          </wp:positionV>
          <wp:extent cx="4867200" cy="435600"/>
          <wp:effectExtent l="0" t="0" r="0" b="0"/>
          <wp:wrapNone/>
          <wp:docPr id="24" name="kopf_ag_1" descr="Blinden- und Behindertenzentrum Bern AG&#10;Neufeldstrasse 95 &#10;3012 Bern&#10;Telefon 031 306 33 33&#10;www.b-bern.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kopf_ag_1" descr="Blinden- und Behindertenzentrum Bern AG&#10;Neufeldstrasse 95 &#10;3012 Bern&#10;Telefon 031 306 33 33&#10;www.b-bern.ch" hidden="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8672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151A8"/>
    <w:multiLevelType w:val="hybridMultilevel"/>
    <w:tmpl w:val="114621AE"/>
    <w:lvl w:ilvl="0" w:tplc="7EB43A1A">
      <w:start w:val="1"/>
      <w:numFmt w:val="decimal"/>
      <w:pStyle w:val="Nummerierung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05B5E"/>
    <w:multiLevelType w:val="multilevel"/>
    <w:tmpl w:val="1380545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2A00A5D"/>
    <w:multiLevelType w:val="hybridMultilevel"/>
    <w:tmpl w:val="6C3E011C"/>
    <w:lvl w:ilvl="0" w:tplc="0807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3" w15:restartNumberingAfterBreak="0">
    <w:nsid w:val="2EC61FA8"/>
    <w:multiLevelType w:val="hybridMultilevel"/>
    <w:tmpl w:val="78ACCD28"/>
    <w:lvl w:ilvl="0" w:tplc="EC16B324">
      <w:start w:val="1"/>
      <w:numFmt w:val="bullet"/>
      <w:pStyle w:val="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45C1"/>
    <w:multiLevelType w:val="multilevel"/>
    <w:tmpl w:val="0136BD28"/>
    <w:numStyleLink w:val="b-bern"/>
  </w:abstractNum>
  <w:abstractNum w:abstractNumId="5" w15:restartNumberingAfterBreak="0">
    <w:nsid w:val="3A714A6A"/>
    <w:multiLevelType w:val="multilevel"/>
    <w:tmpl w:val="96443370"/>
    <w:lvl w:ilvl="0">
      <w:start w:val="1"/>
      <w:numFmt w:val="decimal"/>
      <w:lvlText w:val="%1."/>
      <w:lvlJc w:val="left"/>
      <w:pPr>
        <w:ind w:left="-491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4752501E"/>
    <w:multiLevelType w:val="multilevel"/>
    <w:tmpl w:val="0136BD28"/>
    <w:numStyleLink w:val="b-bern"/>
  </w:abstractNum>
  <w:abstractNum w:abstractNumId="7" w15:restartNumberingAfterBreak="0">
    <w:nsid w:val="49981F66"/>
    <w:multiLevelType w:val="multilevel"/>
    <w:tmpl w:val="A5E25CFE"/>
    <w:lvl w:ilvl="0">
      <w:start w:val="1"/>
      <w:numFmt w:val="decimal"/>
      <w:pStyle w:val="berschrift1"/>
      <w:lvlText w:val="%1."/>
      <w:lvlJc w:val="left"/>
      <w:pPr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pStyle w:val="berschrift2"/>
      <w:lvlText w:val="%1.%2."/>
      <w:lvlJc w:val="left"/>
      <w:pPr>
        <w:ind w:left="576" w:hanging="576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4B2A542F"/>
    <w:multiLevelType w:val="hybridMultilevel"/>
    <w:tmpl w:val="F22A00A8"/>
    <w:lvl w:ilvl="0" w:tplc="96BC14B4">
      <w:start w:val="1"/>
      <w:numFmt w:val="upperLetter"/>
      <w:pStyle w:val="Alphanumerisch"/>
      <w:lvlText w:val="%1"/>
      <w:lvlJc w:val="left"/>
      <w:pPr>
        <w:ind w:left="133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A5F66"/>
    <w:multiLevelType w:val="multilevel"/>
    <w:tmpl w:val="45DA3FB8"/>
    <w:styleLink w:val="b-bernListe"/>
    <w:lvl w:ilvl="0">
      <w:start w:val="1"/>
      <w:numFmt w:val="decimal"/>
      <w:lvlText w:val="%1."/>
      <w:lvlJc w:val="left"/>
      <w:pPr>
        <w:ind w:left="851" w:hanging="851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DA03724"/>
    <w:multiLevelType w:val="hybridMultilevel"/>
    <w:tmpl w:val="0E6818C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E84B76"/>
    <w:multiLevelType w:val="multilevel"/>
    <w:tmpl w:val="0136BD28"/>
    <w:numStyleLink w:val="b-bern"/>
  </w:abstractNum>
  <w:abstractNum w:abstractNumId="12" w15:restartNumberingAfterBreak="0">
    <w:nsid w:val="5A8E3EDD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FAF62D6"/>
    <w:multiLevelType w:val="multilevel"/>
    <w:tmpl w:val="0136BD28"/>
    <w:styleLink w:val="b-bern"/>
    <w:lvl w:ilvl="0">
      <w:start w:val="1"/>
      <w:numFmt w:val="decimal"/>
      <w:lvlText w:val="%1."/>
      <w:lvlJc w:val="left"/>
      <w:pPr>
        <w:ind w:left="432" w:hanging="432"/>
      </w:pPr>
      <w:rPr>
        <w:rFonts w:asciiTheme="majorHAnsi" w:hAnsiTheme="majorHAnsi" w:hint="default"/>
        <w:sz w:val="24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1191CFB"/>
    <w:multiLevelType w:val="multilevel"/>
    <w:tmpl w:val="45DA3FB8"/>
    <w:numStyleLink w:val="b-bernListe"/>
  </w:abstractNum>
  <w:num w:numId="1">
    <w:abstractNumId w:val="3"/>
  </w:num>
  <w:num w:numId="2">
    <w:abstractNumId w:val="0"/>
  </w:num>
  <w:num w:numId="3">
    <w:abstractNumId w:val="8"/>
  </w:num>
  <w:num w:numId="4">
    <w:abstractNumId w:val="1"/>
  </w:num>
  <w:num w:numId="5">
    <w:abstractNumId w:val="12"/>
  </w:num>
  <w:num w:numId="6">
    <w:abstractNumId w:val="9"/>
  </w:num>
  <w:num w:numId="7">
    <w:abstractNumId w:val="14"/>
  </w:num>
  <w:num w:numId="8">
    <w:abstractNumId w:val="8"/>
  </w:num>
  <w:num w:numId="9">
    <w:abstractNumId w:val="3"/>
  </w:num>
  <w:num w:numId="10">
    <w:abstractNumId w:val="0"/>
  </w:num>
  <w:num w:numId="11">
    <w:abstractNumId w:val="8"/>
  </w:num>
  <w:num w:numId="12">
    <w:abstractNumId w:val="3"/>
  </w:num>
  <w:num w:numId="13">
    <w:abstractNumId w:val="0"/>
  </w:num>
  <w:num w:numId="14">
    <w:abstractNumId w:val="13"/>
  </w:num>
  <w:num w:numId="15">
    <w:abstractNumId w:val="6"/>
  </w:num>
  <w:num w:numId="16">
    <w:abstractNumId w:val="5"/>
  </w:num>
  <w:num w:numId="17">
    <w:abstractNumId w:val="4"/>
  </w:num>
  <w:num w:numId="18">
    <w:abstractNumId w:val="11"/>
  </w:num>
  <w:num w:numId="19">
    <w:abstractNumId w:val="7"/>
  </w:num>
  <w:num w:numId="20">
    <w:abstractNumId w:val="2"/>
  </w:num>
  <w:num w:numId="21">
    <w:abstractNumId w:val="10"/>
  </w:num>
  <w:num w:numId="22">
    <w:abstractNumId w:val="7"/>
  </w:num>
  <w:num w:numId="23">
    <w:abstractNumId w:val="7"/>
  </w:num>
  <w:num w:numId="24">
    <w:abstractNumId w:val="7"/>
  </w:num>
  <w:num w:numId="25">
    <w:abstractNumId w:val="7"/>
  </w:num>
  <w:num w:numId="26">
    <w:abstractNumId w:val="7"/>
  </w:num>
  <w:num w:numId="27">
    <w:abstractNumId w:val="7"/>
  </w:num>
  <w:num w:numId="28">
    <w:abstractNumId w:val="7"/>
  </w:num>
  <w:num w:numId="29">
    <w:abstractNumId w:val="7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nforcement="0"/>
  <w:autoFormatOverride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533"/>
    <w:rsid w:val="000051AE"/>
    <w:rsid w:val="00006A3C"/>
    <w:rsid w:val="00031280"/>
    <w:rsid w:val="00032F60"/>
    <w:rsid w:val="00054A29"/>
    <w:rsid w:val="00060710"/>
    <w:rsid w:val="00083F74"/>
    <w:rsid w:val="000A65D8"/>
    <w:rsid w:val="000B12B3"/>
    <w:rsid w:val="000B33F4"/>
    <w:rsid w:val="000B4AFE"/>
    <w:rsid w:val="000C34E9"/>
    <w:rsid w:val="000D3AA4"/>
    <w:rsid w:val="000E0B9B"/>
    <w:rsid w:val="000E4E82"/>
    <w:rsid w:val="000E7A5E"/>
    <w:rsid w:val="000F3D0B"/>
    <w:rsid w:val="000F6647"/>
    <w:rsid w:val="0010624A"/>
    <w:rsid w:val="00127054"/>
    <w:rsid w:val="00127761"/>
    <w:rsid w:val="0013116C"/>
    <w:rsid w:val="00131BE8"/>
    <w:rsid w:val="00162CC6"/>
    <w:rsid w:val="00170710"/>
    <w:rsid w:val="00171ED7"/>
    <w:rsid w:val="0018055A"/>
    <w:rsid w:val="00185C9B"/>
    <w:rsid w:val="001870E9"/>
    <w:rsid w:val="00187347"/>
    <w:rsid w:val="00187FEA"/>
    <w:rsid w:val="0019466E"/>
    <w:rsid w:val="001A22B1"/>
    <w:rsid w:val="001A55A8"/>
    <w:rsid w:val="001B2C4E"/>
    <w:rsid w:val="001B3AE8"/>
    <w:rsid w:val="001B45DD"/>
    <w:rsid w:val="001E6A3B"/>
    <w:rsid w:val="001F091B"/>
    <w:rsid w:val="001F3749"/>
    <w:rsid w:val="001F40C1"/>
    <w:rsid w:val="001F63E6"/>
    <w:rsid w:val="0020280E"/>
    <w:rsid w:val="00206389"/>
    <w:rsid w:val="00216A52"/>
    <w:rsid w:val="002265EB"/>
    <w:rsid w:val="00230783"/>
    <w:rsid w:val="00241CCA"/>
    <w:rsid w:val="00241FC3"/>
    <w:rsid w:val="0025575A"/>
    <w:rsid w:val="00255E0C"/>
    <w:rsid w:val="002561E8"/>
    <w:rsid w:val="00264C90"/>
    <w:rsid w:val="0026540F"/>
    <w:rsid w:val="0027412B"/>
    <w:rsid w:val="00274D0E"/>
    <w:rsid w:val="00276B94"/>
    <w:rsid w:val="002A0CFE"/>
    <w:rsid w:val="002B3616"/>
    <w:rsid w:val="002B3B28"/>
    <w:rsid w:val="002B6440"/>
    <w:rsid w:val="002C0FB1"/>
    <w:rsid w:val="002E7892"/>
    <w:rsid w:val="00311554"/>
    <w:rsid w:val="00312B17"/>
    <w:rsid w:val="0032760A"/>
    <w:rsid w:val="003308CD"/>
    <w:rsid w:val="003431FB"/>
    <w:rsid w:val="00343D21"/>
    <w:rsid w:val="003453E8"/>
    <w:rsid w:val="00345490"/>
    <w:rsid w:val="003455E4"/>
    <w:rsid w:val="00364642"/>
    <w:rsid w:val="00367496"/>
    <w:rsid w:val="00372C14"/>
    <w:rsid w:val="00375507"/>
    <w:rsid w:val="00382A2E"/>
    <w:rsid w:val="00385DC4"/>
    <w:rsid w:val="003A454C"/>
    <w:rsid w:val="003A5EE8"/>
    <w:rsid w:val="003A612C"/>
    <w:rsid w:val="003B01F0"/>
    <w:rsid w:val="003B055E"/>
    <w:rsid w:val="003B3E73"/>
    <w:rsid w:val="003D1915"/>
    <w:rsid w:val="003D4710"/>
    <w:rsid w:val="003D4E1B"/>
    <w:rsid w:val="003D54B6"/>
    <w:rsid w:val="003E4EEB"/>
    <w:rsid w:val="003F71A1"/>
    <w:rsid w:val="00410401"/>
    <w:rsid w:val="0041789E"/>
    <w:rsid w:val="00420C11"/>
    <w:rsid w:val="0042621B"/>
    <w:rsid w:val="00426F66"/>
    <w:rsid w:val="00434516"/>
    <w:rsid w:val="00435689"/>
    <w:rsid w:val="00445430"/>
    <w:rsid w:val="004747C3"/>
    <w:rsid w:val="00483A41"/>
    <w:rsid w:val="004A0B31"/>
    <w:rsid w:val="004A14A5"/>
    <w:rsid w:val="004A2D7D"/>
    <w:rsid w:val="004A50DE"/>
    <w:rsid w:val="004B2F9B"/>
    <w:rsid w:val="004B452C"/>
    <w:rsid w:val="004B5EF6"/>
    <w:rsid w:val="004E020A"/>
    <w:rsid w:val="004E3CB2"/>
    <w:rsid w:val="004E62A7"/>
    <w:rsid w:val="004F593D"/>
    <w:rsid w:val="004F6140"/>
    <w:rsid w:val="00504131"/>
    <w:rsid w:val="00512215"/>
    <w:rsid w:val="00513EF2"/>
    <w:rsid w:val="00514DC4"/>
    <w:rsid w:val="00515C5C"/>
    <w:rsid w:val="00517498"/>
    <w:rsid w:val="005223D6"/>
    <w:rsid w:val="0054244E"/>
    <w:rsid w:val="00557528"/>
    <w:rsid w:val="0058032A"/>
    <w:rsid w:val="00585C6E"/>
    <w:rsid w:val="0059100C"/>
    <w:rsid w:val="00591670"/>
    <w:rsid w:val="00595244"/>
    <w:rsid w:val="005960AA"/>
    <w:rsid w:val="005A2552"/>
    <w:rsid w:val="005A33D7"/>
    <w:rsid w:val="005B0CFD"/>
    <w:rsid w:val="005B4538"/>
    <w:rsid w:val="005C7309"/>
    <w:rsid w:val="005C75D7"/>
    <w:rsid w:val="005D2A33"/>
    <w:rsid w:val="005E1996"/>
    <w:rsid w:val="005E50C1"/>
    <w:rsid w:val="005F0A5F"/>
    <w:rsid w:val="005F2C6E"/>
    <w:rsid w:val="005F3351"/>
    <w:rsid w:val="005F7C1D"/>
    <w:rsid w:val="00616A4E"/>
    <w:rsid w:val="00620997"/>
    <w:rsid w:val="00626FBE"/>
    <w:rsid w:val="006353D6"/>
    <w:rsid w:val="00635C4D"/>
    <w:rsid w:val="00642DED"/>
    <w:rsid w:val="00646881"/>
    <w:rsid w:val="00650785"/>
    <w:rsid w:val="0065294F"/>
    <w:rsid w:val="00665819"/>
    <w:rsid w:val="00674A7C"/>
    <w:rsid w:val="00675735"/>
    <w:rsid w:val="0069470D"/>
    <w:rsid w:val="006951A3"/>
    <w:rsid w:val="00695C43"/>
    <w:rsid w:val="006960EE"/>
    <w:rsid w:val="006B0E5D"/>
    <w:rsid w:val="006C48E5"/>
    <w:rsid w:val="006D122D"/>
    <w:rsid w:val="006D22A8"/>
    <w:rsid w:val="006D5B3C"/>
    <w:rsid w:val="006E3879"/>
    <w:rsid w:val="006E484E"/>
    <w:rsid w:val="006E4D28"/>
    <w:rsid w:val="006E7B6C"/>
    <w:rsid w:val="006F205F"/>
    <w:rsid w:val="006F28AD"/>
    <w:rsid w:val="006F6344"/>
    <w:rsid w:val="0070374D"/>
    <w:rsid w:val="007037BB"/>
    <w:rsid w:val="00703983"/>
    <w:rsid w:val="00714B41"/>
    <w:rsid w:val="00731BBD"/>
    <w:rsid w:val="0073333E"/>
    <w:rsid w:val="00734314"/>
    <w:rsid w:val="0074554C"/>
    <w:rsid w:val="00750C91"/>
    <w:rsid w:val="007568CC"/>
    <w:rsid w:val="007637AC"/>
    <w:rsid w:val="00766389"/>
    <w:rsid w:val="00781476"/>
    <w:rsid w:val="00785594"/>
    <w:rsid w:val="00785D0C"/>
    <w:rsid w:val="007925C7"/>
    <w:rsid w:val="00795A4C"/>
    <w:rsid w:val="007A19E6"/>
    <w:rsid w:val="007B5573"/>
    <w:rsid w:val="007B6BC7"/>
    <w:rsid w:val="007C5E69"/>
    <w:rsid w:val="007C74D5"/>
    <w:rsid w:val="007C7990"/>
    <w:rsid w:val="007D41DA"/>
    <w:rsid w:val="007E0847"/>
    <w:rsid w:val="007E20E6"/>
    <w:rsid w:val="007E466B"/>
    <w:rsid w:val="0080446F"/>
    <w:rsid w:val="00804DD0"/>
    <w:rsid w:val="00810491"/>
    <w:rsid w:val="00844184"/>
    <w:rsid w:val="00846DE6"/>
    <w:rsid w:val="0085445A"/>
    <w:rsid w:val="008566D1"/>
    <w:rsid w:val="00856FD3"/>
    <w:rsid w:val="00861B9E"/>
    <w:rsid w:val="008620A8"/>
    <w:rsid w:val="008710E7"/>
    <w:rsid w:val="00871991"/>
    <w:rsid w:val="00881B47"/>
    <w:rsid w:val="00892058"/>
    <w:rsid w:val="0089461E"/>
    <w:rsid w:val="008A4037"/>
    <w:rsid w:val="008B70DB"/>
    <w:rsid w:val="008C00E9"/>
    <w:rsid w:val="008C014B"/>
    <w:rsid w:val="008C32B8"/>
    <w:rsid w:val="008C387C"/>
    <w:rsid w:val="008E584C"/>
    <w:rsid w:val="00901678"/>
    <w:rsid w:val="009107A6"/>
    <w:rsid w:val="009214DA"/>
    <w:rsid w:val="00924B7F"/>
    <w:rsid w:val="00937332"/>
    <w:rsid w:val="00942533"/>
    <w:rsid w:val="00946A67"/>
    <w:rsid w:val="00970C8D"/>
    <w:rsid w:val="0098241F"/>
    <w:rsid w:val="00984746"/>
    <w:rsid w:val="00987F96"/>
    <w:rsid w:val="00993633"/>
    <w:rsid w:val="009A1164"/>
    <w:rsid w:val="009A371C"/>
    <w:rsid w:val="009A4B72"/>
    <w:rsid w:val="009B3D52"/>
    <w:rsid w:val="009B7676"/>
    <w:rsid w:val="009C0D0D"/>
    <w:rsid w:val="009D3441"/>
    <w:rsid w:val="00A139EE"/>
    <w:rsid w:val="00A16EB0"/>
    <w:rsid w:val="00A22F5A"/>
    <w:rsid w:val="00A24CC0"/>
    <w:rsid w:val="00A43113"/>
    <w:rsid w:val="00A526A8"/>
    <w:rsid w:val="00A62BE7"/>
    <w:rsid w:val="00A75586"/>
    <w:rsid w:val="00A82768"/>
    <w:rsid w:val="00A83533"/>
    <w:rsid w:val="00A85936"/>
    <w:rsid w:val="00AC0354"/>
    <w:rsid w:val="00AC5EAA"/>
    <w:rsid w:val="00AC7FA5"/>
    <w:rsid w:val="00AD0A99"/>
    <w:rsid w:val="00AD6244"/>
    <w:rsid w:val="00AE72A6"/>
    <w:rsid w:val="00AF568B"/>
    <w:rsid w:val="00B057A1"/>
    <w:rsid w:val="00B05CED"/>
    <w:rsid w:val="00B11998"/>
    <w:rsid w:val="00B126D1"/>
    <w:rsid w:val="00B22D2D"/>
    <w:rsid w:val="00B2578B"/>
    <w:rsid w:val="00B25A82"/>
    <w:rsid w:val="00B45575"/>
    <w:rsid w:val="00B60912"/>
    <w:rsid w:val="00B70F70"/>
    <w:rsid w:val="00B725A4"/>
    <w:rsid w:val="00B72EDE"/>
    <w:rsid w:val="00B76D84"/>
    <w:rsid w:val="00B82A8E"/>
    <w:rsid w:val="00B84475"/>
    <w:rsid w:val="00BC695C"/>
    <w:rsid w:val="00BD22F8"/>
    <w:rsid w:val="00BE06D1"/>
    <w:rsid w:val="00BF38DE"/>
    <w:rsid w:val="00BF4649"/>
    <w:rsid w:val="00C10166"/>
    <w:rsid w:val="00C16C33"/>
    <w:rsid w:val="00C25582"/>
    <w:rsid w:val="00C271AB"/>
    <w:rsid w:val="00C27683"/>
    <w:rsid w:val="00C41C55"/>
    <w:rsid w:val="00C50F61"/>
    <w:rsid w:val="00C56BCD"/>
    <w:rsid w:val="00C63E6A"/>
    <w:rsid w:val="00C70575"/>
    <w:rsid w:val="00C70990"/>
    <w:rsid w:val="00C713BE"/>
    <w:rsid w:val="00C72B80"/>
    <w:rsid w:val="00C74E9C"/>
    <w:rsid w:val="00C775D0"/>
    <w:rsid w:val="00C81455"/>
    <w:rsid w:val="00C850D2"/>
    <w:rsid w:val="00C90763"/>
    <w:rsid w:val="00C96D1F"/>
    <w:rsid w:val="00CA1FB9"/>
    <w:rsid w:val="00CA793C"/>
    <w:rsid w:val="00CB183B"/>
    <w:rsid w:val="00CC154C"/>
    <w:rsid w:val="00CD1A28"/>
    <w:rsid w:val="00D01C08"/>
    <w:rsid w:val="00D070DE"/>
    <w:rsid w:val="00D07129"/>
    <w:rsid w:val="00D12E25"/>
    <w:rsid w:val="00D16020"/>
    <w:rsid w:val="00D20826"/>
    <w:rsid w:val="00D40D10"/>
    <w:rsid w:val="00D41BBD"/>
    <w:rsid w:val="00D45BDF"/>
    <w:rsid w:val="00D46F85"/>
    <w:rsid w:val="00D54B10"/>
    <w:rsid w:val="00D60C08"/>
    <w:rsid w:val="00D65202"/>
    <w:rsid w:val="00D91E67"/>
    <w:rsid w:val="00D978A9"/>
    <w:rsid w:val="00DA16B9"/>
    <w:rsid w:val="00DA2DCB"/>
    <w:rsid w:val="00DB055B"/>
    <w:rsid w:val="00DB3D05"/>
    <w:rsid w:val="00DC26B5"/>
    <w:rsid w:val="00DC7A3D"/>
    <w:rsid w:val="00DD78E2"/>
    <w:rsid w:val="00DE24E9"/>
    <w:rsid w:val="00DF3F2C"/>
    <w:rsid w:val="00E01457"/>
    <w:rsid w:val="00E0208D"/>
    <w:rsid w:val="00E0521B"/>
    <w:rsid w:val="00E1170E"/>
    <w:rsid w:val="00E12D6F"/>
    <w:rsid w:val="00E15007"/>
    <w:rsid w:val="00E31093"/>
    <w:rsid w:val="00E31DB6"/>
    <w:rsid w:val="00E323E6"/>
    <w:rsid w:val="00E32C50"/>
    <w:rsid w:val="00E369AB"/>
    <w:rsid w:val="00E40B60"/>
    <w:rsid w:val="00E50C3B"/>
    <w:rsid w:val="00E67CFA"/>
    <w:rsid w:val="00E70716"/>
    <w:rsid w:val="00E83652"/>
    <w:rsid w:val="00E86253"/>
    <w:rsid w:val="00E87E3C"/>
    <w:rsid w:val="00E90953"/>
    <w:rsid w:val="00E9381A"/>
    <w:rsid w:val="00E9471A"/>
    <w:rsid w:val="00E948B6"/>
    <w:rsid w:val="00E94C71"/>
    <w:rsid w:val="00EA5780"/>
    <w:rsid w:val="00EB2157"/>
    <w:rsid w:val="00EE62AA"/>
    <w:rsid w:val="00EF2687"/>
    <w:rsid w:val="00EF6CEB"/>
    <w:rsid w:val="00EF752B"/>
    <w:rsid w:val="00F06B6F"/>
    <w:rsid w:val="00F10065"/>
    <w:rsid w:val="00F14850"/>
    <w:rsid w:val="00F157B4"/>
    <w:rsid w:val="00F22322"/>
    <w:rsid w:val="00F33570"/>
    <w:rsid w:val="00F3413E"/>
    <w:rsid w:val="00F350F2"/>
    <w:rsid w:val="00F37D66"/>
    <w:rsid w:val="00F5621F"/>
    <w:rsid w:val="00F61945"/>
    <w:rsid w:val="00F646D3"/>
    <w:rsid w:val="00F73BBB"/>
    <w:rsid w:val="00F83E4A"/>
    <w:rsid w:val="00F84E86"/>
    <w:rsid w:val="00FA2E35"/>
    <w:rsid w:val="00FA5E1A"/>
    <w:rsid w:val="00FA6C2E"/>
    <w:rsid w:val="00FB68FB"/>
    <w:rsid w:val="00FC10B0"/>
    <w:rsid w:val="00FD2416"/>
    <w:rsid w:val="00FD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91185C"/>
  <w15:docId w15:val="{30F7801F-AF84-4FED-BC29-08A3F598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10" w:qFormat="1"/>
    <w:lsdException w:name="heading 2" w:semiHidden="1" w:uiPriority="1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F61945"/>
  </w:style>
  <w:style w:type="paragraph" w:styleId="berschrift1">
    <w:name w:val="heading 1"/>
    <w:basedOn w:val="Standard"/>
    <w:next w:val="Standard"/>
    <w:link w:val="berschrift1Zchn"/>
    <w:uiPriority w:val="10"/>
    <w:qFormat/>
    <w:rsid w:val="00483A41"/>
    <w:pPr>
      <w:keepNext/>
      <w:keepLines/>
      <w:numPr>
        <w:numId w:val="19"/>
      </w:numPr>
      <w:tabs>
        <w:tab w:val="left" w:pos="851"/>
      </w:tabs>
      <w:spacing w:before="120" w:after="60"/>
      <w:outlineLvl w:val="0"/>
    </w:pPr>
    <w:rPr>
      <w:rFonts w:asciiTheme="majorHAnsi" w:eastAsiaTheme="majorEastAsia" w:hAnsiTheme="majorHAnsi" w:cstheme="majorBidi"/>
      <w:b/>
      <w:bCs/>
      <w:color w:val="000000" w:themeColor="accent1" w:themeShade="BF"/>
      <w:szCs w:val="28"/>
    </w:rPr>
  </w:style>
  <w:style w:type="paragraph" w:styleId="berschrift2">
    <w:name w:val="heading 2"/>
    <w:basedOn w:val="Standard"/>
    <w:next w:val="Standard"/>
    <w:link w:val="berschrift2Zchn"/>
    <w:uiPriority w:val="10"/>
    <w:qFormat/>
    <w:rsid w:val="006E7B6C"/>
    <w:pPr>
      <w:keepNext/>
      <w:keepLines/>
      <w:numPr>
        <w:ilvl w:val="1"/>
        <w:numId w:val="19"/>
      </w:numPr>
      <w:tabs>
        <w:tab w:val="left" w:pos="851"/>
      </w:tabs>
      <w:spacing w:before="120" w:after="60"/>
      <w:ind w:left="851" w:hanging="851"/>
      <w:outlineLvl w:val="1"/>
    </w:pPr>
    <w:rPr>
      <w:rFonts w:asciiTheme="majorHAnsi" w:eastAsiaTheme="majorEastAsia" w:hAnsiTheme="majorHAnsi" w:cstheme="majorBidi"/>
      <w:b/>
      <w:bCs/>
      <w:color w:val="000000" w:themeColor="accent1"/>
      <w:szCs w:val="26"/>
    </w:rPr>
  </w:style>
  <w:style w:type="paragraph" w:styleId="berschrift3">
    <w:name w:val="heading 3"/>
    <w:basedOn w:val="Standard"/>
    <w:next w:val="Standard"/>
    <w:link w:val="berschrift3Zchn"/>
    <w:uiPriority w:val="10"/>
    <w:qFormat/>
    <w:rsid w:val="00F61945"/>
    <w:pPr>
      <w:keepNext/>
      <w:keepLines/>
      <w:spacing w:before="120" w:after="60"/>
      <w:outlineLvl w:val="2"/>
    </w:pPr>
    <w:rPr>
      <w:rFonts w:eastAsiaTheme="majorEastAsia" w:cstheme="majorBidi"/>
      <w:b/>
      <w:bCs/>
      <w:color w:val="000000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C70990"/>
    <w:pPr>
      <w:keepNext/>
      <w:keepLines/>
      <w:numPr>
        <w:ilvl w:val="3"/>
        <w:numId w:val="19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C70990"/>
    <w:pPr>
      <w:keepNext/>
      <w:keepLines/>
      <w:numPr>
        <w:ilvl w:val="4"/>
        <w:numId w:val="19"/>
      </w:numPr>
      <w:spacing w:before="200"/>
      <w:outlineLvl w:val="4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C70990"/>
    <w:pPr>
      <w:keepNext/>
      <w:keepLines/>
      <w:numPr>
        <w:ilvl w:val="5"/>
        <w:numId w:val="19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C70990"/>
    <w:pPr>
      <w:keepNext/>
      <w:keepLines/>
      <w:numPr>
        <w:ilvl w:val="6"/>
        <w:numId w:val="1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C70990"/>
    <w:pPr>
      <w:keepNext/>
      <w:keepLines/>
      <w:numPr>
        <w:ilvl w:val="7"/>
        <w:numId w:val="1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C70990"/>
    <w:pPr>
      <w:keepNext/>
      <w:keepLines/>
      <w:numPr>
        <w:ilvl w:val="8"/>
        <w:numId w:val="1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itLeerraum">
    <w:name w:val="Mit Leerraum"/>
    <w:basedOn w:val="Standard"/>
    <w:semiHidden/>
    <w:rsid w:val="009214DA"/>
    <w:pPr>
      <w:spacing w:after="200"/>
    </w:pPr>
  </w:style>
  <w:style w:type="paragraph" w:customStyle="1" w:styleId="Aufzhlung">
    <w:name w:val="Aufzählung"/>
    <w:basedOn w:val="Standard"/>
    <w:uiPriority w:val="2"/>
    <w:qFormat/>
    <w:rsid w:val="00C10166"/>
    <w:pPr>
      <w:numPr>
        <w:numId w:val="12"/>
      </w:numPr>
      <w:ind w:left="0" w:hanging="227"/>
    </w:pPr>
  </w:style>
  <w:style w:type="paragraph" w:customStyle="1" w:styleId="Nummerierung">
    <w:name w:val="Nummerierung"/>
    <w:basedOn w:val="Standard"/>
    <w:uiPriority w:val="2"/>
    <w:qFormat/>
    <w:rsid w:val="00BC695C"/>
    <w:pPr>
      <w:numPr>
        <w:numId w:val="13"/>
      </w:numPr>
      <w:ind w:left="0" w:hanging="350"/>
    </w:pPr>
  </w:style>
  <w:style w:type="paragraph" w:customStyle="1" w:styleId="Alphanumerisch">
    <w:name w:val="Alphanumerisch"/>
    <w:basedOn w:val="Standard"/>
    <w:uiPriority w:val="2"/>
    <w:qFormat/>
    <w:rsid w:val="00E86253"/>
    <w:pPr>
      <w:numPr>
        <w:numId w:val="11"/>
      </w:numPr>
      <w:tabs>
        <w:tab w:val="left" w:pos="0"/>
      </w:tabs>
      <w:ind w:left="0" w:hanging="227"/>
    </w:pPr>
  </w:style>
  <w:style w:type="paragraph" w:styleId="Titel">
    <w:name w:val="Title"/>
    <w:aliases w:val="Titel Inhalt"/>
    <w:basedOn w:val="Standard"/>
    <w:next w:val="Standard"/>
    <w:link w:val="TitelZchn"/>
    <w:uiPriority w:val="1"/>
    <w:semiHidden/>
    <w:qFormat/>
    <w:rsid w:val="007037BB"/>
    <w:pPr>
      <w:spacing w:before="288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Cs w:val="52"/>
    </w:rPr>
  </w:style>
  <w:style w:type="character" w:customStyle="1" w:styleId="TitelZchn">
    <w:name w:val="Titel Zchn"/>
    <w:aliases w:val="Titel Inhalt Zchn"/>
    <w:basedOn w:val="Absatz-Standardschriftart"/>
    <w:link w:val="Titel"/>
    <w:uiPriority w:val="1"/>
    <w:semiHidden/>
    <w:rsid w:val="00946A67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22"/>
      <w:szCs w:val="52"/>
    </w:rPr>
  </w:style>
  <w:style w:type="paragraph" w:styleId="Untertitel">
    <w:name w:val="Subtitle"/>
    <w:basedOn w:val="Standard"/>
    <w:next w:val="Standard"/>
    <w:link w:val="UntertitelZchn"/>
    <w:uiPriority w:val="1"/>
    <w:semiHidden/>
    <w:qFormat/>
    <w:rsid w:val="00C10166"/>
    <w:pPr>
      <w:numPr>
        <w:ilvl w:val="1"/>
      </w:numPr>
    </w:pPr>
    <w:rPr>
      <w:rFonts w:ascii="DINOT-Regular" w:eastAsiaTheme="majorEastAsia" w:hAnsi="DINOT-Regular" w:cstheme="majorBidi"/>
      <w:iCs/>
      <w:color w:val="000000" w:themeColor="accent1"/>
      <w:spacing w:val="15"/>
      <w:u w:val="single"/>
    </w:rPr>
  </w:style>
  <w:style w:type="character" w:customStyle="1" w:styleId="UntertitelZchn">
    <w:name w:val="Untertitel Zchn"/>
    <w:basedOn w:val="Absatz-Standardschriftart"/>
    <w:link w:val="Untertitel"/>
    <w:uiPriority w:val="1"/>
    <w:semiHidden/>
    <w:rsid w:val="00946A67"/>
    <w:rPr>
      <w:rFonts w:ascii="DINOT-Regular" w:eastAsiaTheme="majorEastAsia" w:hAnsi="DINOT-Regular" w:cstheme="majorBidi"/>
      <w:iCs/>
      <w:color w:val="000000" w:themeColor="accent1"/>
      <w:spacing w:val="15"/>
      <w:sz w:val="21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10"/>
    <w:rsid w:val="00483A41"/>
    <w:rPr>
      <w:rFonts w:asciiTheme="majorHAnsi" w:eastAsiaTheme="majorEastAsia" w:hAnsiTheme="majorHAnsi" w:cstheme="majorBidi"/>
      <w:b/>
      <w:bCs/>
      <w:color w:val="000000" w:themeColor="accent1" w:themeShade="BF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10"/>
    <w:rsid w:val="006E7B6C"/>
    <w:rPr>
      <w:rFonts w:asciiTheme="majorHAnsi" w:eastAsiaTheme="majorEastAsia" w:hAnsiTheme="majorHAnsi" w:cstheme="majorBidi"/>
      <w:b/>
      <w:bCs/>
      <w:color w:val="000000" w:themeColor="accent1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10"/>
    <w:rsid w:val="00F61945"/>
    <w:rPr>
      <w:rFonts w:eastAsiaTheme="majorEastAsia" w:cstheme="majorBidi"/>
      <w:b/>
      <w:bCs/>
      <w:color w:val="000000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E62AA"/>
    <w:rPr>
      <w:rFonts w:asciiTheme="majorHAnsi" w:eastAsiaTheme="majorEastAsia" w:hAnsiTheme="majorHAnsi" w:cstheme="majorBidi"/>
      <w:b/>
      <w:bCs/>
      <w:i/>
      <w:iCs/>
      <w:color w:val="000000" w:themeColor="accent1"/>
      <w:sz w:val="2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E62AA"/>
    <w:rPr>
      <w:rFonts w:asciiTheme="majorHAnsi" w:eastAsiaTheme="majorEastAsia" w:hAnsiTheme="majorHAnsi" w:cstheme="majorBidi"/>
      <w:color w:val="000000" w:themeColor="accent1" w:themeShade="7F"/>
      <w:sz w:val="2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E62AA"/>
    <w:rPr>
      <w:rFonts w:asciiTheme="majorHAnsi" w:eastAsiaTheme="majorEastAsia" w:hAnsiTheme="majorHAnsi" w:cstheme="majorBidi"/>
      <w:i/>
      <w:iCs/>
      <w:color w:val="000000" w:themeColor="accent1" w:themeShade="7F"/>
      <w:sz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E62AA"/>
    <w:rPr>
      <w:rFonts w:asciiTheme="majorHAnsi" w:eastAsiaTheme="majorEastAsia" w:hAnsiTheme="majorHAnsi" w:cstheme="majorBidi"/>
      <w:i/>
      <w:iCs/>
      <w:color w:val="404040" w:themeColor="text1" w:themeTint="BF"/>
      <w:sz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E62A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E62A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enabsatz">
    <w:name w:val="List Paragraph"/>
    <w:basedOn w:val="Standard"/>
    <w:uiPriority w:val="34"/>
    <w:semiHidden/>
    <w:qFormat/>
    <w:rsid w:val="00AC0354"/>
    <w:pPr>
      <w:ind w:left="720"/>
      <w:contextualSpacing/>
    </w:pPr>
  </w:style>
  <w:style w:type="numbering" w:customStyle="1" w:styleId="b-bernListe">
    <w:name w:val="b-bern Liste"/>
    <w:uiPriority w:val="99"/>
    <w:rsid w:val="00AC0354"/>
    <w:pPr>
      <w:numPr>
        <w:numId w:val="6"/>
      </w:numPr>
    </w:pPr>
  </w:style>
  <w:style w:type="table" w:styleId="Tabellenraster">
    <w:name w:val="Table Grid"/>
    <w:aliases w:val="Tabelle B-Bern ohne Einzug links"/>
    <w:basedOn w:val="NormaleTabelle"/>
    <w:uiPriority w:val="59"/>
    <w:rsid w:val="007C5E69"/>
    <w:tblPr>
      <w:tblBorders>
        <w:bottom w:val="single" w:sz="2" w:space="0" w:color="auto"/>
        <w:insideH w:val="single" w:sz="2" w:space="0" w:color="auto"/>
      </w:tblBorders>
      <w:tblCellMar>
        <w:left w:w="0" w:type="dxa"/>
        <w:right w:w="0" w:type="dxa"/>
      </w:tblCellMar>
    </w:tblPr>
    <w:tblStylePr w:type="firstRow">
      <w:pPr>
        <w:wordWrap/>
      </w:pPr>
      <w:rPr>
        <w:rFonts w:asciiTheme="majorHAnsi" w:hAnsiTheme="majorHAnsi"/>
        <w:b/>
        <w:i w:val="0"/>
        <w:caps w:val="0"/>
        <w:smallCaps w:val="0"/>
        <w:sz w:val="21"/>
      </w:rPr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127054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70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705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semiHidden/>
    <w:rsid w:val="00C705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946A67"/>
    <w:rPr>
      <w:sz w:val="22"/>
    </w:rPr>
  </w:style>
  <w:style w:type="paragraph" w:styleId="Fuzeile">
    <w:name w:val="footer"/>
    <w:basedOn w:val="Standard"/>
    <w:link w:val="FuzeileZchn"/>
    <w:uiPriority w:val="99"/>
    <w:rsid w:val="003E4EEB"/>
    <w:pPr>
      <w:tabs>
        <w:tab w:val="left" w:pos="4253"/>
      </w:tabs>
      <w:spacing w:line="22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3E4EEB"/>
    <w:rPr>
      <w:sz w:val="16"/>
    </w:rPr>
  </w:style>
  <w:style w:type="paragraph" w:customStyle="1" w:styleId="Titel50pt">
    <w:name w:val="Titel 50 pt"/>
    <w:basedOn w:val="Standard"/>
    <w:uiPriority w:val="10"/>
    <w:qFormat/>
    <w:rsid w:val="006353D6"/>
    <w:pPr>
      <w:pageBreakBefore/>
    </w:pPr>
    <w:rPr>
      <w:sz w:val="100"/>
    </w:rPr>
  </w:style>
  <w:style w:type="paragraph" w:styleId="Verzeichnis3">
    <w:name w:val="toc 3"/>
    <w:basedOn w:val="Standard"/>
    <w:next w:val="Standard"/>
    <w:uiPriority w:val="39"/>
    <w:rsid w:val="00F61945"/>
    <w:pPr>
      <w:tabs>
        <w:tab w:val="right" w:leader="dot" w:pos="9356"/>
      </w:tabs>
      <w:ind w:left="851"/>
    </w:pPr>
  </w:style>
  <w:style w:type="paragraph" w:styleId="Verzeichnis1">
    <w:name w:val="toc 1"/>
    <w:basedOn w:val="Standard"/>
    <w:next w:val="Standard"/>
    <w:uiPriority w:val="39"/>
    <w:rsid w:val="00483A41"/>
    <w:pPr>
      <w:tabs>
        <w:tab w:val="left" w:pos="851"/>
        <w:tab w:val="right" w:leader="dot" w:pos="9356"/>
      </w:tabs>
      <w:spacing w:before="440"/>
      <w:ind w:left="851" w:hanging="851"/>
    </w:pPr>
    <w:rPr>
      <w:rFonts w:asciiTheme="majorHAnsi" w:hAnsiTheme="majorHAnsi"/>
      <w:b/>
    </w:rPr>
  </w:style>
  <w:style w:type="paragraph" w:styleId="Verzeichnis2">
    <w:name w:val="toc 2"/>
    <w:basedOn w:val="Standard"/>
    <w:next w:val="Standard"/>
    <w:uiPriority w:val="39"/>
    <w:rsid w:val="00F61945"/>
    <w:pPr>
      <w:tabs>
        <w:tab w:val="left" w:pos="851"/>
        <w:tab w:val="right" w:leader="dot" w:pos="9356"/>
      </w:tabs>
      <w:ind w:left="851" w:hanging="851"/>
    </w:pPr>
  </w:style>
  <w:style w:type="character" w:styleId="Hyperlink">
    <w:name w:val="Hyperlink"/>
    <w:basedOn w:val="Absatz-Standardschriftart"/>
    <w:uiPriority w:val="99"/>
    <w:rsid w:val="00EE62AA"/>
    <w:rPr>
      <w:color w:val="0000FF" w:themeColor="hyperlink"/>
      <w:u w:val="single"/>
    </w:rPr>
  </w:style>
  <w:style w:type="paragraph" w:customStyle="1" w:styleId="TabText">
    <w:name w:val="Tab Text"/>
    <w:basedOn w:val="Standard"/>
    <w:link w:val="TabTextZchn"/>
    <w:uiPriority w:val="8"/>
    <w:qFormat/>
    <w:rsid w:val="0065294F"/>
    <w:pPr>
      <w:spacing w:line="228" w:lineRule="atLeast"/>
    </w:pPr>
    <w:rPr>
      <w:sz w:val="19"/>
    </w:rPr>
  </w:style>
  <w:style w:type="numbering" w:customStyle="1" w:styleId="b-bern">
    <w:name w:val="b-bern"/>
    <w:uiPriority w:val="99"/>
    <w:rsid w:val="00B2578B"/>
    <w:pPr>
      <w:numPr>
        <w:numId w:val="14"/>
      </w:numPr>
    </w:pPr>
  </w:style>
  <w:style w:type="paragraph" w:customStyle="1" w:styleId="TabAufzhlung">
    <w:name w:val="Tab Aufzählung"/>
    <w:basedOn w:val="Aufzhlung"/>
    <w:uiPriority w:val="10"/>
    <w:qFormat/>
    <w:rsid w:val="00B70F70"/>
    <w:pPr>
      <w:spacing w:line="228" w:lineRule="atLeast"/>
      <w:ind w:left="227"/>
    </w:pPr>
    <w:rPr>
      <w:sz w:val="19"/>
    </w:rPr>
  </w:style>
  <w:style w:type="paragraph" w:customStyle="1" w:styleId="TabNummerierung">
    <w:name w:val="Tab Nummerierung"/>
    <w:basedOn w:val="Nummerierung"/>
    <w:uiPriority w:val="10"/>
    <w:qFormat/>
    <w:rsid w:val="00B70F70"/>
    <w:pPr>
      <w:spacing w:line="228" w:lineRule="atLeast"/>
      <w:ind w:left="352" w:hanging="352"/>
    </w:pPr>
    <w:rPr>
      <w:sz w:val="19"/>
    </w:rPr>
  </w:style>
  <w:style w:type="paragraph" w:customStyle="1" w:styleId="TabAlphanummerisch">
    <w:name w:val="Tab Alphanummerisch"/>
    <w:basedOn w:val="Alphanumerisch"/>
    <w:uiPriority w:val="10"/>
    <w:qFormat/>
    <w:rsid w:val="00B70F70"/>
    <w:pPr>
      <w:spacing w:line="228" w:lineRule="atLeast"/>
      <w:ind w:left="227"/>
    </w:pPr>
    <w:rPr>
      <w:sz w:val="19"/>
    </w:rPr>
  </w:style>
  <w:style w:type="character" w:customStyle="1" w:styleId="Unterstrichen">
    <w:name w:val="Unterstrichen"/>
    <w:basedOn w:val="Absatz-Standardschriftart"/>
    <w:uiPriority w:val="1"/>
    <w:rsid w:val="00216A52"/>
    <w:rPr>
      <w:u w:val="single"/>
    </w:rPr>
  </w:style>
  <w:style w:type="character" w:styleId="Fett">
    <w:name w:val="Strong"/>
    <w:basedOn w:val="Absatz-Standardschriftart"/>
    <w:uiPriority w:val="1"/>
    <w:qFormat/>
    <w:rsid w:val="00F61945"/>
    <w:rPr>
      <w:rFonts w:asciiTheme="minorHAnsi" w:hAnsiTheme="minorHAnsi"/>
      <w:b/>
      <w:bCs/>
      <w:sz w:val="22"/>
    </w:rPr>
  </w:style>
  <w:style w:type="table" w:customStyle="1" w:styleId="TabelleFusszeile">
    <w:name w:val="Tabelle Fusszeile"/>
    <w:basedOn w:val="NormaleTabelle"/>
    <w:uiPriority w:val="99"/>
    <w:rsid w:val="00D65202"/>
    <w:tblPr/>
  </w:style>
  <w:style w:type="table" w:customStyle="1" w:styleId="Tabellenraster2">
    <w:name w:val="Tabellenraster2"/>
    <w:basedOn w:val="NormaleTabelle"/>
    <w:next w:val="Tabellenraster"/>
    <w:uiPriority w:val="59"/>
    <w:rsid w:val="00D07129"/>
    <w:tblPr>
      <w:tblStyleRowBandSize w:val="1"/>
      <w:tblInd w:w="-851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i w:val="0"/>
        <w:caps/>
        <w:smallCaps w:val="0"/>
        <w:sz w:val="20"/>
      </w:rPr>
    </w:tblStylePr>
  </w:style>
  <w:style w:type="paragraph" w:customStyle="1" w:styleId="StandardText">
    <w:name w:val="Standard Text"/>
    <w:basedOn w:val="Standard"/>
    <w:link w:val="StandardTextZchn"/>
    <w:qFormat/>
    <w:rsid w:val="00F61945"/>
  </w:style>
  <w:style w:type="character" w:customStyle="1" w:styleId="StandardTextZchn">
    <w:name w:val="Standard Text Zchn"/>
    <w:basedOn w:val="Absatz-Standardschriftart"/>
    <w:link w:val="StandardText"/>
    <w:rsid w:val="00F61945"/>
  </w:style>
  <w:style w:type="character" w:customStyle="1" w:styleId="TabTextZchn">
    <w:name w:val="Tab Text Zchn"/>
    <w:basedOn w:val="Absatz-Standardschriftart"/>
    <w:link w:val="TabText"/>
    <w:uiPriority w:val="8"/>
    <w:rsid w:val="004F6140"/>
    <w:rPr>
      <w:sz w:val="19"/>
    </w:rPr>
  </w:style>
  <w:style w:type="paragraph" w:customStyle="1" w:styleId="TabFett">
    <w:name w:val="Tab Fett"/>
    <w:basedOn w:val="TabText"/>
    <w:next w:val="TabText"/>
    <w:link w:val="TabFettZchn"/>
    <w:uiPriority w:val="9"/>
    <w:qFormat/>
    <w:rsid w:val="004F6140"/>
    <w:rPr>
      <w:b/>
    </w:rPr>
  </w:style>
  <w:style w:type="character" w:customStyle="1" w:styleId="TabFettZchn">
    <w:name w:val="Tab Fett Zchn"/>
    <w:basedOn w:val="TabTextZchn"/>
    <w:link w:val="TabFett"/>
    <w:uiPriority w:val="9"/>
    <w:rsid w:val="004F6140"/>
    <w:rPr>
      <w:b/>
      <w:sz w:val="19"/>
    </w:rPr>
  </w:style>
  <w:style w:type="paragraph" w:customStyle="1" w:styleId="TabTitel">
    <w:name w:val="Tab Titel"/>
    <w:basedOn w:val="Standard"/>
    <w:link w:val="TabTitelZchn"/>
    <w:uiPriority w:val="8"/>
    <w:qFormat/>
    <w:rsid w:val="00483A41"/>
    <w:pPr>
      <w:spacing w:line="284" w:lineRule="atLeast"/>
    </w:pPr>
    <w:rPr>
      <w:rFonts w:asciiTheme="majorHAnsi" w:hAnsiTheme="majorHAnsi"/>
      <w:b/>
    </w:rPr>
  </w:style>
  <w:style w:type="character" w:customStyle="1" w:styleId="TabTitelZchn">
    <w:name w:val="Tab Titel Zchn"/>
    <w:basedOn w:val="Absatz-Standardschriftart"/>
    <w:link w:val="TabTitel"/>
    <w:uiPriority w:val="8"/>
    <w:rsid w:val="00483A41"/>
    <w:rPr>
      <w:rFonts w:asciiTheme="majorHAnsi" w:hAnsiTheme="majorHAnsi"/>
      <w:b/>
    </w:rPr>
  </w:style>
  <w:style w:type="character" w:customStyle="1" w:styleId="TabTitel2">
    <w:name w:val="Tab Titel2"/>
    <w:basedOn w:val="Absatz-Standardschriftart"/>
    <w:uiPriority w:val="1"/>
    <w:rsid w:val="00483A41"/>
    <w:rPr>
      <w:rFonts w:asciiTheme="minorHAnsi" w:hAnsiTheme="minorHAnsi"/>
      <w:b/>
      <w:caps w:val="0"/>
      <w:smallCaps w:val="0"/>
      <w:sz w:val="21"/>
    </w:rPr>
  </w:style>
  <w:style w:type="character" w:customStyle="1" w:styleId="FusszeileF">
    <w:name w:val="Fusszeile F"/>
    <w:basedOn w:val="Absatz-Standardschriftart"/>
    <w:uiPriority w:val="1"/>
    <w:rsid w:val="00846DE6"/>
    <w:rPr>
      <w:rFonts w:asciiTheme="minorHAnsi" w:hAnsiTheme="minorHAnsi"/>
      <w:b/>
      <w:sz w:val="18"/>
    </w:rPr>
  </w:style>
  <w:style w:type="paragraph" w:customStyle="1" w:styleId="Titel25pt">
    <w:name w:val="Titel 25 pt"/>
    <w:basedOn w:val="Standard"/>
    <w:next w:val="Standard"/>
    <w:uiPriority w:val="9"/>
    <w:qFormat/>
    <w:rsid w:val="00FA2E35"/>
    <w:pPr>
      <w:pageBreakBefore/>
    </w:pPr>
    <w:rPr>
      <w:sz w:val="50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031280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5621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5621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5621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5621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5621F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E62A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445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7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b-bern.ch/datenschutzerklaeru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Alle\Office2010\01_B%20AG\Berichthoch_ohneVerzeichni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E1D8F1-81B6-4805-98A0-7825C2739CD7}"/>
      </w:docPartPr>
      <w:docPartBody>
        <w:p w:rsidR="00F320DF" w:rsidRDefault="004713B4">
          <w:r w:rsidRPr="00A641A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86EB405F23B4BBC92EB101735BEF5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02025C-6054-4CEE-A1AD-E994613A8FE9}"/>
      </w:docPartPr>
      <w:docPartBody>
        <w:p w:rsidR="006E098F" w:rsidRDefault="00F94383" w:rsidP="00F94383">
          <w:pPr>
            <w:pStyle w:val="D86EB405F23B4BBC92EB101735BEF5A5"/>
          </w:pPr>
          <w:r w:rsidRPr="00A641A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OT-Regular"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718"/>
    <w:rsid w:val="0006697B"/>
    <w:rsid w:val="0015396D"/>
    <w:rsid w:val="00245E8F"/>
    <w:rsid w:val="004713B4"/>
    <w:rsid w:val="00515718"/>
    <w:rsid w:val="00515C5C"/>
    <w:rsid w:val="00546369"/>
    <w:rsid w:val="005A2552"/>
    <w:rsid w:val="00621F06"/>
    <w:rsid w:val="00695C43"/>
    <w:rsid w:val="006E098F"/>
    <w:rsid w:val="0081474F"/>
    <w:rsid w:val="00C25B13"/>
    <w:rsid w:val="00DD353A"/>
    <w:rsid w:val="00F320DF"/>
    <w:rsid w:val="00F9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94383"/>
    <w:rPr>
      <w:color w:val="808080"/>
    </w:rPr>
  </w:style>
  <w:style w:type="paragraph" w:customStyle="1" w:styleId="F1F9E385CF3646EAA2CE89D656107FE5">
    <w:name w:val="F1F9E385CF3646EAA2CE89D656107FE5"/>
    <w:rsid w:val="0081474F"/>
  </w:style>
  <w:style w:type="paragraph" w:customStyle="1" w:styleId="2F8728EDB9E140FEBCE44F73A32FD47E3">
    <w:name w:val="2F8728EDB9E140FEBCE44F73A32FD47E3"/>
    <w:rsid w:val="00245E8F"/>
    <w:pPr>
      <w:spacing w:after="0" w:line="240" w:lineRule="auto"/>
    </w:pPr>
    <w:rPr>
      <w:rFonts w:eastAsiaTheme="minorHAnsi"/>
      <w:lang w:eastAsia="en-US"/>
    </w:rPr>
  </w:style>
  <w:style w:type="paragraph" w:customStyle="1" w:styleId="D96BBCABC80B4AB0A381BC5F26E9138F2">
    <w:name w:val="D96BBCABC80B4AB0A381BC5F26E9138F2"/>
    <w:rsid w:val="00245E8F"/>
    <w:pPr>
      <w:spacing w:after="0" w:line="240" w:lineRule="auto"/>
    </w:pPr>
    <w:rPr>
      <w:rFonts w:eastAsiaTheme="minorHAnsi"/>
      <w:lang w:eastAsia="en-US"/>
    </w:rPr>
  </w:style>
  <w:style w:type="paragraph" w:customStyle="1" w:styleId="DE4FCA6EFF444975806AF12E03C5D9032">
    <w:name w:val="DE4FCA6EFF444975806AF12E03C5D9032"/>
    <w:rsid w:val="00245E8F"/>
    <w:pPr>
      <w:spacing w:after="0" w:line="240" w:lineRule="auto"/>
    </w:pPr>
    <w:rPr>
      <w:rFonts w:eastAsiaTheme="minorHAnsi"/>
      <w:lang w:eastAsia="en-US"/>
    </w:rPr>
  </w:style>
  <w:style w:type="paragraph" w:customStyle="1" w:styleId="ACD5EFF9D340465784E74C2B60509B812">
    <w:name w:val="ACD5EFF9D340465784E74C2B60509B812"/>
    <w:rsid w:val="00245E8F"/>
    <w:pPr>
      <w:spacing w:after="0" w:line="240" w:lineRule="auto"/>
    </w:pPr>
    <w:rPr>
      <w:rFonts w:eastAsiaTheme="minorHAnsi"/>
      <w:lang w:eastAsia="en-US"/>
    </w:rPr>
  </w:style>
  <w:style w:type="paragraph" w:customStyle="1" w:styleId="6A4EF0D6DB164C4E9D84E10E9CCFEAE23">
    <w:name w:val="6A4EF0D6DB164C4E9D84E10E9CCFEAE23"/>
    <w:rsid w:val="00245E8F"/>
    <w:pPr>
      <w:spacing w:after="0" w:line="240" w:lineRule="auto"/>
    </w:pPr>
    <w:rPr>
      <w:rFonts w:eastAsiaTheme="minorHAnsi"/>
      <w:lang w:eastAsia="en-US"/>
    </w:rPr>
  </w:style>
  <w:style w:type="paragraph" w:customStyle="1" w:styleId="55AD191B3D4344D7ADCB4F0AE5C89B842">
    <w:name w:val="55AD191B3D4344D7ADCB4F0AE5C89B842"/>
    <w:rsid w:val="00245E8F"/>
    <w:pPr>
      <w:spacing w:after="0" w:line="240" w:lineRule="auto"/>
    </w:pPr>
    <w:rPr>
      <w:rFonts w:eastAsiaTheme="minorHAnsi"/>
      <w:lang w:eastAsia="en-US"/>
    </w:rPr>
  </w:style>
  <w:style w:type="paragraph" w:customStyle="1" w:styleId="0D8A6143D33041B29BB3C10A2CF010C32">
    <w:name w:val="0D8A6143D33041B29BB3C10A2CF010C32"/>
    <w:rsid w:val="00245E8F"/>
    <w:pPr>
      <w:spacing w:after="0" w:line="240" w:lineRule="auto"/>
    </w:pPr>
    <w:rPr>
      <w:rFonts w:eastAsiaTheme="minorHAnsi"/>
      <w:lang w:eastAsia="en-US"/>
    </w:rPr>
  </w:style>
  <w:style w:type="paragraph" w:customStyle="1" w:styleId="2F8728EDB9E140FEBCE44F73A32FD47E">
    <w:name w:val="2F8728EDB9E140FEBCE44F73A32FD47E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D96BBCABC80B4AB0A381BC5F26E9138F">
    <w:name w:val="D96BBCABC80B4AB0A381BC5F26E9138F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DE4FCA6EFF444975806AF12E03C5D903">
    <w:name w:val="DE4FCA6EFF444975806AF12E03C5D903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ACD5EFF9D340465784E74C2B60509B81">
    <w:name w:val="ACD5EFF9D340465784E74C2B60509B81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6A4EF0D6DB164C4E9D84E10E9CCFEAE2">
    <w:name w:val="6A4EF0D6DB164C4E9D84E10E9CCFEAE2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55AD191B3D4344D7ADCB4F0AE5C89B84">
    <w:name w:val="55AD191B3D4344D7ADCB4F0AE5C89B84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0D8A6143D33041B29BB3C10A2CF010C3">
    <w:name w:val="0D8A6143D33041B29BB3C10A2CF010C3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2F8728EDB9E140FEBCE44F73A32FD47E1">
    <w:name w:val="2F8728EDB9E140FEBCE44F73A32FD47E1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D96BBCABC80B4AB0A381BC5F26E9138F1">
    <w:name w:val="D96BBCABC80B4AB0A381BC5F26E9138F1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DE4FCA6EFF444975806AF12E03C5D9031">
    <w:name w:val="DE4FCA6EFF444975806AF12E03C5D9031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ACD5EFF9D340465784E74C2B60509B811">
    <w:name w:val="ACD5EFF9D340465784E74C2B60509B811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6A4EF0D6DB164C4E9D84E10E9CCFEAE21">
    <w:name w:val="6A4EF0D6DB164C4E9D84E10E9CCFEAE21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55AD191B3D4344D7ADCB4F0AE5C89B841">
    <w:name w:val="55AD191B3D4344D7ADCB4F0AE5C89B841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0D8A6143D33041B29BB3C10A2CF010C31">
    <w:name w:val="0D8A6143D33041B29BB3C10A2CF010C31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2F8728EDB9E140FEBCE44F73A32FD47E2">
    <w:name w:val="2F8728EDB9E140FEBCE44F73A32FD47E2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D96BBCABC80B4AB0A381BC5F26E9138F3">
    <w:name w:val="D96BBCABC80B4AB0A381BC5F26E9138F3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DE4FCA6EFF444975806AF12E03C5D9033">
    <w:name w:val="DE4FCA6EFF444975806AF12E03C5D9033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ACD5EFF9D340465784E74C2B60509B813">
    <w:name w:val="ACD5EFF9D340465784E74C2B60509B813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6A4EF0D6DB164C4E9D84E10E9CCFEAE22">
    <w:name w:val="6A4EF0D6DB164C4E9D84E10E9CCFEAE22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55AD191B3D4344D7ADCB4F0AE5C89B843">
    <w:name w:val="55AD191B3D4344D7ADCB4F0AE5C89B843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0D8A6143D33041B29BB3C10A2CF010C33">
    <w:name w:val="0D8A6143D33041B29BB3C10A2CF010C33"/>
    <w:rsid w:val="00DD353A"/>
    <w:pPr>
      <w:spacing w:after="0" w:line="240" w:lineRule="auto"/>
    </w:pPr>
    <w:rPr>
      <w:rFonts w:eastAsiaTheme="minorHAnsi"/>
      <w:lang w:eastAsia="en-US"/>
    </w:rPr>
  </w:style>
  <w:style w:type="paragraph" w:customStyle="1" w:styleId="B0AC3D8DA3A04E7C8DA452C2F2CC65E2">
    <w:name w:val="B0AC3D8DA3A04E7C8DA452C2F2CC65E2"/>
    <w:rsid w:val="00DD353A"/>
  </w:style>
  <w:style w:type="paragraph" w:customStyle="1" w:styleId="2B23C01CCA5F4B998A28F4D8C4056B86">
    <w:name w:val="2B23C01CCA5F4B998A28F4D8C4056B86"/>
    <w:rsid w:val="00DD353A"/>
  </w:style>
  <w:style w:type="paragraph" w:customStyle="1" w:styleId="D97DA687A1D442568FD05F81371CE173">
    <w:name w:val="D97DA687A1D442568FD05F81371CE173"/>
    <w:rsid w:val="00DD353A"/>
  </w:style>
  <w:style w:type="paragraph" w:customStyle="1" w:styleId="B87A266BE38F44F5BA051CA7F42AA739">
    <w:name w:val="B87A266BE38F44F5BA051CA7F42AA739"/>
    <w:rsid w:val="00DD353A"/>
  </w:style>
  <w:style w:type="paragraph" w:customStyle="1" w:styleId="E438C187B76B4D3B82B93B12B2D99291">
    <w:name w:val="E438C187B76B4D3B82B93B12B2D99291"/>
    <w:rsid w:val="00DD353A"/>
  </w:style>
  <w:style w:type="paragraph" w:customStyle="1" w:styleId="468B35212E6A4E8BB21AE0780FD8B8DC">
    <w:name w:val="468B35212E6A4E8BB21AE0780FD8B8DC"/>
    <w:rsid w:val="00DD353A"/>
  </w:style>
  <w:style w:type="paragraph" w:customStyle="1" w:styleId="D86EB405F23B4BBC92EB101735BEF5A5">
    <w:name w:val="D86EB405F23B4BBC92EB101735BEF5A5"/>
    <w:rsid w:val="00F943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b-bern_v2025-04">
  <a:themeElements>
    <a:clrScheme name="b-bern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000000"/>
      </a:accent1>
      <a:accent2>
        <a:srgbClr val="FFEB00"/>
      </a:accent2>
      <a:accent3>
        <a:srgbClr val="C4D600"/>
      </a:accent3>
      <a:accent4>
        <a:srgbClr val="BEA0C9"/>
      </a:accent4>
      <a:accent5>
        <a:srgbClr val="4EC3E0"/>
      </a:accent5>
      <a:accent6>
        <a:srgbClr val="F5A624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>FO.15.043</Abstract>
  <CompanyAddress/>
  <CompanyPhone/>
  <CompanyFax/>
  <CompanyEmail/>
</CoverPageProperties>
</file>

<file path=customXml/item2.xml>��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41237B-95A1-40B9-8248-1E7A596E87A8}">
  <ds:schemaRefs>
    <ds:schemaRef ds:uri="http://www.w3.org/2001/XMLSchema"/>
    <ds:schemaRef ds:uri="http://www.zhaw.ch/AccessibilityAddIn"/>
  </ds:schemaRefs>
</ds:datastoreItem>
</file>

<file path=customXml/itemProps3.xml><?xml version="1.0" encoding="utf-8"?>
<ds:datastoreItem xmlns:ds="http://schemas.openxmlformats.org/officeDocument/2006/customXml" ds:itemID="{8EE028F4-885D-44D0-86E9-687FFE6F4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Berichthoch_ohneVerzeichnis.dotm</Template>
  <TotalTime>0</TotalTime>
  <Pages>2</Pages>
  <Words>364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Prozessverantwortlich: L-HRM</Manager>
  <Company>HP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Streich Gabriela</dc:creator>
  <dc:description/>
  <cp:lastModifiedBy>Streich Gabriela</cp:lastModifiedBy>
  <cp:revision>34</cp:revision>
  <cp:lastPrinted>2026-06-15T14:50:00Z</cp:lastPrinted>
  <dcterms:created xsi:type="dcterms:W3CDTF">2026-01-06T15:50:00Z</dcterms:created>
  <dcterms:modified xsi:type="dcterms:W3CDTF">2026-07-06T13:50:00Z</dcterms:modified>
  <cp:category>FP/1.5 HRM</cp:category>
  <cp:contentStatus>gültig ab: 01.07.2026 /Version 5.1</cp:contentStatus>
</cp:coreProperties>
</file>